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EF4D3" w14:textId="77777777" w:rsidR="0074635A" w:rsidRDefault="0074635A">
      <w:pPr>
        <w:jc w:val="right"/>
        <w:rPr>
          <w:color w:val="808080"/>
        </w:rPr>
      </w:pPr>
      <w:r>
        <w:rPr>
          <w:rFonts w:ascii="Arial Black" w:hAnsi="Arial Black" w:cs="Arial"/>
          <w:color w:val="808080"/>
          <w:sz w:val="56"/>
        </w:rPr>
        <w:t>AGENDA</w:t>
      </w:r>
    </w:p>
    <w:p w14:paraId="7AD2EC76" w14:textId="35B89609" w:rsidR="0074635A" w:rsidRDefault="00AE374E">
      <w:pPr>
        <w:rPr>
          <w:b/>
          <w:bCs/>
          <w:sz w:val="22"/>
          <w:szCs w:val="22"/>
        </w:rPr>
      </w:pPr>
      <w:r w:rsidRPr="00DD1417">
        <w:rPr>
          <w:b/>
          <w:bCs/>
          <w:sz w:val="22"/>
          <w:szCs w:val="22"/>
        </w:rPr>
        <w:t>Kamloops TSA meeting</w:t>
      </w:r>
    </w:p>
    <w:p w14:paraId="297637C9" w14:textId="77777777" w:rsidR="00450BBF" w:rsidRPr="00DD1417" w:rsidRDefault="00450BBF" w:rsidP="00450BBF">
      <w:pPr>
        <w:rPr>
          <w:b/>
          <w:bCs/>
          <w:sz w:val="22"/>
          <w:szCs w:val="22"/>
        </w:rPr>
      </w:pPr>
      <w:r>
        <w:rPr>
          <w:b/>
          <w:bCs/>
          <w:sz w:val="22"/>
          <w:szCs w:val="22"/>
        </w:rPr>
        <w:t xml:space="preserve">April 3, 2020 - </w:t>
      </w:r>
      <w:r w:rsidRPr="00DD1417">
        <w:rPr>
          <w:b/>
          <w:bCs/>
          <w:sz w:val="22"/>
          <w:szCs w:val="22"/>
        </w:rPr>
        <w:t>9:00 a.m. – 12:</w:t>
      </w:r>
      <w:r>
        <w:rPr>
          <w:b/>
          <w:bCs/>
          <w:sz w:val="22"/>
          <w:szCs w:val="22"/>
        </w:rPr>
        <w:t>0</w:t>
      </w:r>
      <w:r w:rsidRPr="00DD1417">
        <w:rPr>
          <w:b/>
          <w:bCs/>
          <w:sz w:val="22"/>
          <w:szCs w:val="22"/>
        </w:rPr>
        <w:t>0 p.m.</w:t>
      </w:r>
    </w:p>
    <w:p w14:paraId="0560A619" w14:textId="3746D404" w:rsidR="00450BBF" w:rsidRDefault="00450BBF">
      <w:pPr>
        <w:rPr>
          <w:b/>
          <w:bCs/>
          <w:sz w:val="22"/>
          <w:szCs w:val="22"/>
        </w:rPr>
      </w:pPr>
    </w:p>
    <w:p w14:paraId="6DE4C7FA" w14:textId="461C4057" w:rsidR="00450BBF" w:rsidRDefault="00450BBF" w:rsidP="00450BBF">
      <w:pPr>
        <w:autoSpaceDE w:val="0"/>
        <w:autoSpaceDN w:val="0"/>
        <w:spacing w:after="40"/>
        <w:rPr>
          <w:lang w:val="en"/>
        </w:rPr>
      </w:pPr>
      <w:r>
        <w:rPr>
          <w:lang w:val="en"/>
        </w:rPr>
        <w:t xml:space="preserve">Toll-Free: +1 (888) 952-9304, 3657838# </w:t>
      </w:r>
    </w:p>
    <w:p w14:paraId="44DD1FC6" w14:textId="77777777" w:rsidR="00450BBF" w:rsidRDefault="00450BBF" w:rsidP="00450BBF">
      <w:pPr>
        <w:autoSpaceDE w:val="0"/>
        <w:autoSpaceDN w:val="0"/>
        <w:spacing w:after="40"/>
        <w:rPr>
          <w:rFonts w:ascii="Calibri" w:hAnsi="Calibri"/>
          <w:sz w:val="20"/>
          <w:szCs w:val="20"/>
          <w:lang w:val="en"/>
        </w:rPr>
      </w:pPr>
    </w:p>
    <w:p w14:paraId="3B51CDF7" w14:textId="41800F22" w:rsidR="0074635A" w:rsidRDefault="00450BBF" w:rsidP="001F7CD0">
      <w:pPr>
        <w:autoSpaceDE w:val="0"/>
        <w:autoSpaceDN w:val="0"/>
        <w:adjustRightInd w:val="0"/>
        <w:rPr>
          <w:sz w:val="22"/>
          <w:szCs w:val="22"/>
        </w:rPr>
      </w:pPr>
      <w:r>
        <w:rPr>
          <w:sz w:val="22"/>
          <w:szCs w:val="22"/>
        </w:rPr>
        <w:t xml:space="preserve">Computer (for audio and sharing screens): </w:t>
      </w:r>
      <w:r>
        <w:rPr>
          <w:b/>
          <w:bCs/>
          <w:sz w:val="22"/>
          <w:szCs w:val="22"/>
        </w:rPr>
        <w:t xml:space="preserve"> </w:t>
      </w:r>
      <w:hyperlink r:id="rId8" w:history="1">
        <w:r>
          <w:rPr>
            <w:rStyle w:val="Hyperlink"/>
            <w:sz w:val="22"/>
            <w:szCs w:val="22"/>
          </w:rPr>
          <w:t>https://unite.gov.bc.ca/gov/meet/rachael.pollard/CD1KG2R2</w:t>
        </w:r>
      </w:hyperlink>
    </w:p>
    <w:p w14:paraId="4C5747F5" w14:textId="558E1082" w:rsidR="0074635A" w:rsidRPr="00DD1417" w:rsidRDefault="0074635A">
      <w:pPr>
        <w:rPr>
          <w:b/>
          <w:bCs/>
          <w:sz w:val="22"/>
          <w:szCs w:val="22"/>
        </w:rPr>
      </w:pPr>
      <w:bookmarkStart w:id="0" w:name="_Hlk36569411"/>
    </w:p>
    <w:bookmarkEnd w:id="0"/>
    <w:p w14:paraId="4B7069EE" w14:textId="224E2707" w:rsidR="0074635A" w:rsidRPr="00DD1417" w:rsidRDefault="00AE374E">
      <w:pPr>
        <w:rPr>
          <w:sz w:val="22"/>
          <w:szCs w:val="22"/>
        </w:rPr>
      </w:pPr>
      <w:r w:rsidRPr="00DD1417">
        <w:rPr>
          <w:sz w:val="22"/>
          <w:szCs w:val="22"/>
        </w:rPr>
        <w:t xml:space="preserve">Chair: </w:t>
      </w:r>
      <w:r w:rsidR="006C69A5">
        <w:rPr>
          <w:sz w:val="22"/>
          <w:szCs w:val="22"/>
        </w:rPr>
        <w:t>George Brcko</w:t>
      </w:r>
      <w:r w:rsidR="00A61747" w:rsidRPr="00DD1417">
        <w:rPr>
          <w:sz w:val="22"/>
          <w:szCs w:val="22"/>
        </w:rPr>
        <w:t xml:space="preserve">, </w:t>
      </w:r>
      <w:r w:rsidR="00C5472C">
        <w:rPr>
          <w:sz w:val="22"/>
          <w:szCs w:val="22"/>
        </w:rPr>
        <w:t>WGCFC</w:t>
      </w:r>
    </w:p>
    <w:p w14:paraId="329CA6D4" w14:textId="6C9E378D" w:rsidR="00AE374E" w:rsidRDefault="00AE374E">
      <w:pPr>
        <w:rPr>
          <w:sz w:val="22"/>
          <w:szCs w:val="22"/>
        </w:rPr>
      </w:pPr>
      <w:r w:rsidRPr="00DD1417">
        <w:rPr>
          <w:sz w:val="22"/>
          <w:szCs w:val="22"/>
        </w:rPr>
        <w:t xml:space="preserve">Scribe: </w:t>
      </w:r>
      <w:r w:rsidR="005D1522">
        <w:rPr>
          <w:sz w:val="22"/>
          <w:szCs w:val="22"/>
        </w:rPr>
        <w:t>Jess</w:t>
      </w:r>
      <w:r w:rsidR="00CF2035">
        <w:rPr>
          <w:sz w:val="22"/>
          <w:szCs w:val="22"/>
        </w:rPr>
        <w:t>ica Gunn</w:t>
      </w:r>
      <w:r w:rsidR="00E84F08">
        <w:rPr>
          <w:sz w:val="22"/>
          <w:szCs w:val="22"/>
        </w:rPr>
        <w:t>, BCTS</w:t>
      </w:r>
    </w:p>
    <w:p w14:paraId="321E76E3" w14:textId="592BDC51" w:rsidR="003B66DA" w:rsidRDefault="003B66DA" w:rsidP="003B66DA">
      <w:pPr>
        <w:rPr>
          <w:rStyle w:val="Hyperlink"/>
        </w:rPr>
      </w:pPr>
      <w:r w:rsidRPr="003B66DA">
        <w:t>Meeting minutes here.</w:t>
      </w:r>
      <w:r>
        <w:rPr>
          <w:color w:val="1F497D"/>
        </w:rPr>
        <w:t xml:space="preserve">  </w:t>
      </w:r>
      <w:hyperlink r:id="rId9" w:history="1">
        <w:r w:rsidRPr="00E726CE">
          <w:rPr>
            <w:rStyle w:val="Hyperlink"/>
          </w:rPr>
          <w:t>ftp://ftp.for.gov.bc.ca/dka/external/!publish/Kamloops_TSA_Committee/</w:t>
        </w:r>
      </w:hyperlink>
    </w:p>
    <w:p w14:paraId="02AFF3C2" w14:textId="33271545" w:rsidR="00B227D5" w:rsidRDefault="00B227D5" w:rsidP="003B66DA">
      <w:pPr>
        <w:rPr>
          <w:rStyle w:val="Hyperlink"/>
        </w:rPr>
      </w:pPr>
    </w:p>
    <w:p w14:paraId="7D67CFF5" w14:textId="2090F6FF" w:rsidR="00B227D5" w:rsidRDefault="00B227D5" w:rsidP="003B66DA">
      <w:pPr>
        <w:rPr>
          <w:rFonts w:ascii="Calibri" w:hAnsi="Calibri"/>
          <w:color w:val="1F497D"/>
          <w:sz w:val="22"/>
          <w:szCs w:val="22"/>
          <w:lang w:val="en-CA" w:eastAsia="en-CA"/>
        </w:rPr>
      </w:pPr>
      <w:proofErr w:type="spellStart"/>
      <w:r>
        <w:rPr>
          <w:rStyle w:val="Hyperlink"/>
        </w:rPr>
        <w:t>Atttendance</w:t>
      </w:r>
      <w:proofErr w:type="spellEnd"/>
      <w:r>
        <w:rPr>
          <w:rStyle w:val="Hyperlink"/>
        </w:rPr>
        <w:t xml:space="preserve">: Rachel, Edi, Dave Lishman, Kris Cooke, Ashley Ladyman, Ian Black, George Brcko, John Surgenor, Melissa Harborne, Mike Anderson, Marina Irwin, Ben Humphrey, Zorica Boskovic, </w:t>
      </w:r>
      <w:r w:rsidR="00E54B0B">
        <w:rPr>
          <w:rStyle w:val="Hyperlink"/>
        </w:rPr>
        <w:t xml:space="preserve">Craig </w:t>
      </w:r>
      <w:proofErr w:type="spellStart"/>
      <w:r w:rsidR="00E54B0B">
        <w:rPr>
          <w:rStyle w:val="Hyperlink"/>
        </w:rPr>
        <w:t>Helwett</w:t>
      </w:r>
      <w:proofErr w:type="spellEnd"/>
      <w:r w:rsidR="00E54B0B">
        <w:rPr>
          <w:rStyle w:val="Hyperlink"/>
        </w:rPr>
        <w:t xml:space="preserve">, Erik </w:t>
      </w:r>
      <w:proofErr w:type="spellStart"/>
      <w:r w:rsidR="00E54B0B">
        <w:rPr>
          <w:rStyle w:val="Hyperlink"/>
        </w:rPr>
        <w:t>kok</w:t>
      </w:r>
      <w:proofErr w:type="spellEnd"/>
      <w:r w:rsidR="00E54B0B">
        <w:rPr>
          <w:rStyle w:val="Hyperlink"/>
        </w:rPr>
        <w:t xml:space="preserve">, Garnett, Gord MacDonald, Jamie Skinner, Marino, Rob </w:t>
      </w:r>
      <w:proofErr w:type="spellStart"/>
      <w:r w:rsidR="00E54B0B">
        <w:rPr>
          <w:rStyle w:val="Hyperlink"/>
        </w:rPr>
        <w:t>Balinger</w:t>
      </w:r>
      <w:proofErr w:type="spellEnd"/>
      <w:r w:rsidR="00E54B0B">
        <w:rPr>
          <w:rStyle w:val="Hyperlink"/>
        </w:rPr>
        <w:t>, Jessica Gunn</w:t>
      </w:r>
    </w:p>
    <w:p w14:paraId="7A460C58" w14:textId="77777777" w:rsidR="003B66DA" w:rsidRDefault="003B66DA">
      <w:pPr>
        <w:rPr>
          <w:sz w:val="22"/>
          <w:szCs w:val="22"/>
        </w:rPr>
      </w:pPr>
    </w:p>
    <w:p w14:paraId="3EB8E4EA" w14:textId="77777777" w:rsidR="0074635A" w:rsidRPr="00DD1417" w:rsidRDefault="0074635A">
      <w:pPr>
        <w:rPr>
          <w:sz w:val="22"/>
          <w:szCs w:val="22"/>
        </w:rPr>
      </w:pPr>
    </w:p>
    <w:tbl>
      <w:tblPr>
        <w:tblW w:w="10605" w:type="dxa"/>
        <w:tblBorders>
          <w:insideH w:val="single" w:sz="4" w:space="0" w:color="auto"/>
        </w:tblBorders>
        <w:tblLayout w:type="fixed"/>
        <w:tblCellMar>
          <w:top w:w="115" w:type="dxa"/>
          <w:left w:w="115" w:type="dxa"/>
          <w:bottom w:w="29" w:type="dxa"/>
          <w:right w:w="115" w:type="dxa"/>
        </w:tblCellMar>
        <w:tblLook w:val="0000" w:firstRow="0" w:lastRow="0" w:firstColumn="0" w:lastColumn="0" w:noHBand="0" w:noVBand="0"/>
      </w:tblPr>
      <w:tblGrid>
        <w:gridCol w:w="1620"/>
        <w:gridCol w:w="5725"/>
        <w:gridCol w:w="1314"/>
        <w:gridCol w:w="1946"/>
      </w:tblGrid>
      <w:tr w:rsidR="004713B3" w:rsidRPr="00DD1417" w14:paraId="5A081B68" w14:textId="77777777" w:rsidTr="00605473">
        <w:trPr>
          <w:trHeight w:val="552"/>
        </w:trPr>
        <w:tc>
          <w:tcPr>
            <w:tcW w:w="1620" w:type="dxa"/>
          </w:tcPr>
          <w:p w14:paraId="5632ACF0" w14:textId="77777777" w:rsidR="004713B3" w:rsidRPr="00DD1417" w:rsidRDefault="004713B3" w:rsidP="00210FA4">
            <w:pPr>
              <w:rPr>
                <w:b/>
                <w:bCs/>
                <w:sz w:val="22"/>
                <w:szCs w:val="22"/>
              </w:rPr>
            </w:pPr>
          </w:p>
        </w:tc>
        <w:tc>
          <w:tcPr>
            <w:tcW w:w="5725" w:type="dxa"/>
          </w:tcPr>
          <w:p w14:paraId="71215B69" w14:textId="77777777" w:rsidR="004713B3" w:rsidRPr="00DD1417" w:rsidRDefault="004713B3">
            <w:pPr>
              <w:rPr>
                <w:b/>
                <w:bCs/>
                <w:sz w:val="22"/>
                <w:szCs w:val="22"/>
              </w:rPr>
            </w:pPr>
            <w:r w:rsidRPr="00DD1417">
              <w:rPr>
                <w:b/>
                <w:bCs/>
                <w:sz w:val="22"/>
                <w:szCs w:val="22"/>
              </w:rPr>
              <w:t>Topic</w:t>
            </w:r>
          </w:p>
        </w:tc>
        <w:tc>
          <w:tcPr>
            <w:tcW w:w="1314" w:type="dxa"/>
          </w:tcPr>
          <w:p w14:paraId="27BCBE63" w14:textId="77777777" w:rsidR="004713B3" w:rsidRPr="00DD1417" w:rsidRDefault="004713B3">
            <w:pPr>
              <w:jc w:val="right"/>
              <w:rPr>
                <w:b/>
                <w:sz w:val="22"/>
                <w:szCs w:val="22"/>
              </w:rPr>
            </w:pPr>
            <w:r w:rsidRPr="00DD1417">
              <w:rPr>
                <w:b/>
                <w:sz w:val="22"/>
                <w:szCs w:val="22"/>
              </w:rPr>
              <w:t>Purpose</w:t>
            </w:r>
          </w:p>
        </w:tc>
        <w:tc>
          <w:tcPr>
            <w:tcW w:w="1946" w:type="dxa"/>
          </w:tcPr>
          <w:p w14:paraId="0EE09D88" w14:textId="77777777" w:rsidR="004713B3" w:rsidRPr="00DD1417" w:rsidRDefault="004713B3">
            <w:pPr>
              <w:jc w:val="right"/>
              <w:rPr>
                <w:b/>
                <w:sz w:val="22"/>
                <w:szCs w:val="22"/>
              </w:rPr>
            </w:pPr>
            <w:r w:rsidRPr="00DD1417">
              <w:rPr>
                <w:b/>
                <w:sz w:val="22"/>
                <w:szCs w:val="22"/>
              </w:rPr>
              <w:t>Lead</w:t>
            </w:r>
          </w:p>
        </w:tc>
      </w:tr>
      <w:tr w:rsidR="004713B3" w:rsidRPr="00DD1417" w14:paraId="093F0E53" w14:textId="77777777" w:rsidTr="00605473">
        <w:trPr>
          <w:trHeight w:val="604"/>
        </w:trPr>
        <w:tc>
          <w:tcPr>
            <w:tcW w:w="1620" w:type="dxa"/>
          </w:tcPr>
          <w:p w14:paraId="04105D0C" w14:textId="64922860" w:rsidR="004713B3" w:rsidRPr="00DD1417" w:rsidRDefault="00865C88" w:rsidP="00BA4A46">
            <w:pPr>
              <w:rPr>
                <w:bCs/>
                <w:sz w:val="22"/>
                <w:szCs w:val="22"/>
              </w:rPr>
            </w:pPr>
            <w:r>
              <w:rPr>
                <w:bCs/>
                <w:sz w:val="22"/>
                <w:szCs w:val="22"/>
              </w:rPr>
              <w:t>9:00</w:t>
            </w:r>
            <w:r w:rsidR="00930507">
              <w:rPr>
                <w:bCs/>
                <w:sz w:val="22"/>
                <w:szCs w:val="22"/>
              </w:rPr>
              <w:t>am</w:t>
            </w:r>
            <w:r>
              <w:rPr>
                <w:bCs/>
                <w:sz w:val="22"/>
                <w:szCs w:val="22"/>
              </w:rPr>
              <w:t xml:space="preserve"> -</w:t>
            </w:r>
            <w:r w:rsidR="004713B3" w:rsidRPr="00DD1417">
              <w:rPr>
                <w:bCs/>
                <w:sz w:val="22"/>
                <w:szCs w:val="22"/>
              </w:rPr>
              <w:t xml:space="preserve"> 9:</w:t>
            </w:r>
            <w:r w:rsidR="00450BBF">
              <w:rPr>
                <w:bCs/>
                <w:sz w:val="22"/>
                <w:szCs w:val="22"/>
              </w:rPr>
              <w:t>15</w:t>
            </w:r>
            <w:r w:rsidR="004713B3" w:rsidRPr="00DD1417">
              <w:rPr>
                <w:bCs/>
                <w:sz w:val="22"/>
                <w:szCs w:val="22"/>
              </w:rPr>
              <w:t xml:space="preserve"> </w:t>
            </w:r>
          </w:p>
        </w:tc>
        <w:tc>
          <w:tcPr>
            <w:tcW w:w="5725" w:type="dxa"/>
          </w:tcPr>
          <w:p w14:paraId="123C93B2" w14:textId="4044B661" w:rsidR="003B66DA" w:rsidRDefault="00CF2035" w:rsidP="00AA5E85">
            <w:pPr>
              <w:ind w:left="81"/>
              <w:rPr>
                <w:bCs/>
                <w:sz w:val="22"/>
                <w:szCs w:val="22"/>
              </w:rPr>
            </w:pPr>
            <w:r>
              <w:rPr>
                <w:bCs/>
                <w:sz w:val="22"/>
                <w:szCs w:val="22"/>
              </w:rPr>
              <w:t>Introductions</w:t>
            </w:r>
            <w:r w:rsidR="00450BBF">
              <w:rPr>
                <w:bCs/>
                <w:sz w:val="22"/>
                <w:szCs w:val="22"/>
              </w:rPr>
              <w:t>, who’s on the line? Agenda review</w:t>
            </w:r>
          </w:p>
          <w:p w14:paraId="02CE36EE" w14:textId="0363862E" w:rsidR="00DA22B1" w:rsidRPr="00AA5E85" w:rsidRDefault="00DA22B1" w:rsidP="004E5BF8">
            <w:pPr>
              <w:ind w:left="81"/>
              <w:rPr>
                <w:bCs/>
                <w:sz w:val="22"/>
                <w:szCs w:val="22"/>
              </w:rPr>
            </w:pPr>
          </w:p>
        </w:tc>
        <w:tc>
          <w:tcPr>
            <w:tcW w:w="1314" w:type="dxa"/>
          </w:tcPr>
          <w:p w14:paraId="3C1E0A53" w14:textId="77777777" w:rsidR="004713B3" w:rsidRPr="00DD1417" w:rsidRDefault="007E49DE" w:rsidP="00AA5E85">
            <w:pPr>
              <w:jc w:val="right"/>
              <w:rPr>
                <w:sz w:val="22"/>
                <w:szCs w:val="22"/>
              </w:rPr>
            </w:pPr>
            <w:r>
              <w:rPr>
                <w:sz w:val="22"/>
                <w:szCs w:val="22"/>
              </w:rPr>
              <w:t>Review</w:t>
            </w:r>
          </w:p>
        </w:tc>
        <w:tc>
          <w:tcPr>
            <w:tcW w:w="1946" w:type="dxa"/>
          </w:tcPr>
          <w:p w14:paraId="677EDF07" w14:textId="2D62A865" w:rsidR="003E2323" w:rsidRPr="00DD1417" w:rsidRDefault="005350F7" w:rsidP="00AA5E85">
            <w:pPr>
              <w:jc w:val="right"/>
              <w:rPr>
                <w:sz w:val="22"/>
                <w:szCs w:val="22"/>
              </w:rPr>
            </w:pPr>
            <w:r>
              <w:rPr>
                <w:sz w:val="22"/>
                <w:szCs w:val="22"/>
              </w:rPr>
              <w:t>George</w:t>
            </w:r>
            <w:r w:rsidR="0037156A">
              <w:rPr>
                <w:sz w:val="22"/>
                <w:szCs w:val="22"/>
              </w:rPr>
              <w:t xml:space="preserve"> B</w:t>
            </w:r>
          </w:p>
        </w:tc>
      </w:tr>
      <w:tr w:rsidR="00BA4A46" w:rsidRPr="00DD1417" w14:paraId="0F8BB58E" w14:textId="77777777" w:rsidTr="00605473">
        <w:trPr>
          <w:trHeight w:val="767"/>
        </w:trPr>
        <w:tc>
          <w:tcPr>
            <w:tcW w:w="1620" w:type="dxa"/>
          </w:tcPr>
          <w:p w14:paraId="53154684" w14:textId="092DE973" w:rsidR="00BA4A46" w:rsidRDefault="007E566F" w:rsidP="00ED2634">
            <w:pPr>
              <w:rPr>
                <w:bCs/>
                <w:sz w:val="22"/>
                <w:szCs w:val="22"/>
              </w:rPr>
            </w:pPr>
            <w:r>
              <w:rPr>
                <w:bCs/>
                <w:sz w:val="22"/>
                <w:szCs w:val="22"/>
              </w:rPr>
              <w:t>9:</w:t>
            </w:r>
            <w:r w:rsidR="00450BBF">
              <w:rPr>
                <w:bCs/>
                <w:sz w:val="22"/>
                <w:szCs w:val="22"/>
              </w:rPr>
              <w:t>15</w:t>
            </w:r>
            <w:r w:rsidR="00BA4A46">
              <w:rPr>
                <w:bCs/>
                <w:sz w:val="22"/>
                <w:szCs w:val="22"/>
              </w:rPr>
              <w:t xml:space="preserve"> </w:t>
            </w:r>
            <w:r w:rsidR="009503CC">
              <w:rPr>
                <w:bCs/>
                <w:sz w:val="22"/>
                <w:szCs w:val="22"/>
              </w:rPr>
              <w:t>–</w:t>
            </w:r>
            <w:r>
              <w:rPr>
                <w:bCs/>
                <w:sz w:val="22"/>
                <w:szCs w:val="22"/>
              </w:rPr>
              <w:t xml:space="preserve"> </w:t>
            </w:r>
            <w:r w:rsidR="009503CC">
              <w:rPr>
                <w:bCs/>
                <w:sz w:val="22"/>
                <w:szCs w:val="22"/>
              </w:rPr>
              <w:t>10.00</w:t>
            </w:r>
          </w:p>
        </w:tc>
        <w:tc>
          <w:tcPr>
            <w:tcW w:w="5725" w:type="dxa"/>
          </w:tcPr>
          <w:p w14:paraId="7967BC89" w14:textId="77777777" w:rsidR="00450BBF" w:rsidRPr="00450BBF" w:rsidRDefault="00450BBF" w:rsidP="00450BBF">
            <w:pPr>
              <w:rPr>
                <w:sz w:val="22"/>
                <w:szCs w:val="22"/>
              </w:rPr>
            </w:pPr>
            <w:r>
              <w:rPr>
                <w:sz w:val="22"/>
                <w:szCs w:val="22"/>
              </w:rPr>
              <w:t xml:space="preserve">Industry Rounder </w:t>
            </w:r>
          </w:p>
          <w:p w14:paraId="1BB8D699" w14:textId="77777777" w:rsidR="00450BBF" w:rsidRPr="00450BBF" w:rsidRDefault="00450BBF" w:rsidP="00450BBF">
            <w:pPr>
              <w:pStyle w:val="ListParagraph"/>
              <w:numPr>
                <w:ilvl w:val="1"/>
                <w:numId w:val="29"/>
              </w:numPr>
              <w:contextualSpacing w:val="0"/>
              <w:rPr>
                <w:sz w:val="22"/>
                <w:szCs w:val="22"/>
              </w:rPr>
            </w:pPr>
            <w:r>
              <w:rPr>
                <w:sz w:val="22"/>
                <w:szCs w:val="22"/>
              </w:rPr>
              <w:t xml:space="preserve">Update/status report; Operations, </w:t>
            </w:r>
            <w:proofErr w:type="spellStart"/>
            <w:r>
              <w:rPr>
                <w:sz w:val="22"/>
                <w:szCs w:val="22"/>
              </w:rPr>
              <w:t>Covid</w:t>
            </w:r>
            <w:proofErr w:type="spellEnd"/>
            <w:r>
              <w:rPr>
                <w:sz w:val="22"/>
                <w:szCs w:val="22"/>
              </w:rPr>
              <w:t xml:space="preserve">, </w:t>
            </w:r>
            <w:proofErr w:type="spellStart"/>
            <w:r>
              <w:rPr>
                <w:sz w:val="22"/>
                <w:szCs w:val="22"/>
              </w:rPr>
              <w:t>etc</w:t>
            </w:r>
            <w:proofErr w:type="spellEnd"/>
            <w:r>
              <w:rPr>
                <w:sz w:val="22"/>
                <w:szCs w:val="22"/>
              </w:rPr>
              <w:t xml:space="preserve">); </w:t>
            </w:r>
            <w:r w:rsidRPr="00450BBF">
              <w:rPr>
                <w:sz w:val="22"/>
                <w:szCs w:val="22"/>
              </w:rPr>
              <w:t>You and your people – how are you?</w:t>
            </w:r>
          </w:p>
          <w:p w14:paraId="1D0D64C1" w14:textId="77777777" w:rsidR="00450BBF" w:rsidRDefault="00450BBF" w:rsidP="00450BBF">
            <w:pPr>
              <w:pStyle w:val="ListParagraph"/>
              <w:numPr>
                <w:ilvl w:val="1"/>
                <w:numId w:val="29"/>
              </w:numPr>
              <w:contextualSpacing w:val="0"/>
              <w:rPr>
                <w:sz w:val="22"/>
                <w:szCs w:val="22"/>
              </w:rPr>
            </w:pPr>
            <w:r>
              <w:rPr>
                <w:sz w:val="22"/>
                <w:szCs w:val="22"/>
              </w:rPr>
              <w:t>What support do you need; from government, from each other?</w:t>
            </w:r>
          </w:p>
          <w:p w14:paraId="723F10EA" w14:textId="630249FD" w:rsidR="00CF2035" w:rsidRPr="00992492" w:rsidRDefault="00CF2035" w:rsidP="00992492">
            <w:pPr>
              <w:rPr>
                <w:sz w:val="22"/>
                <w:szCs w:val="22"/>
              </w:rPr>
            </w:pPr>
          </w:p>
        </w:tc>
        <w:tc>
          <w:tcPr>
            <w:tcW w:w="1314" w:type="dxa"/>
          </w:tcPr>
          <w:p w14:paraId="7878CE7A" w14:textId="57276C00" w:rsidR="00BA4A46" w:rsidRDefault="00CF2035" w:rsidP="00A615CD">
            <w:pPr>
              <w:jc w:val="right"/>
              <w:rPr>
                <w:sz w:val="22"/>
                <w:szCs w:val="22"/>
              </w:rPr>
            </w:pPr>
            <w:r>
              <w:rPr>
                <w:sz w:val="22"/>
                <w:szCs w:val="22"/>
              </w:rPr>
              <w:t>Updates</w:t>
            </w:r>
          </w:p>
        </w:tc>
        <w:tc>
          <w:tcPr>
            <w:tcW w:w="1946" w:type="dxa"/>
          </w:tcPr>
          <w:p w14:paraId="4D9606B2" w14:textId="61B89E4D" w:rsidR="00CF2035" w:rsidRDefault="00450BBF" w:rsidP="00450BBF">
            <w:pPr>
              <w:jc w:val="right"/>
              <w:rPr>
                <w:sz w:val="22"/>
                <w:szCs w:val="22"/>
              </w:rPr>
            </w:pPr>
            <w:r>
              <w:rPr>
                <w:sz w:val="22"/>
                <w:szCs w:val="22"/>
              </w:rPr>
              <w:t>Industry</w:t>
            </w:r>
          </w:p>
        </w:tc>
      </w:tr>
      <w:tr w:rsidR="0059232B" w:rsidRPr="00DD1417" w14:paraId="2ECCDF03" w14:textId="77777777" w:rsidTr="00605473">
        <w:trPr>
          <w:trHeight w:val="604"/>
        </w:trPr>
        <w:tc>
          <w:tcPr>
            <w:tcW w:w="1620" w:type="dxa"/>
          </w:tcPr>
          <w:p w14:paraId="7DC0C8B9" w14:textId="52D0117F" w:rsidR="009871AF" w:rsidRPr="00DD1417" w:rsidRDefault="00CF2035" w:rsidP="00ED2634">
            <w:pPr>
              <w:rPr>
                <w:bCs/>
                <w:sz w:val="22"/>
                <w:szCs w:val="22"/>
              </w:rPr>
            </w:pPr>
            <w:r>
              <w:rPr>
                <w:bCs/>
                <w:sz w:val="22"/>
                <w:szCs w:val="22"/>
              </w:rPr>
              <w:t>10.</w:t>
            </w:r>
            <w:r w:rsidR="009503CC">
              <w:rPr>
                <w:bCs/>
                <w:sz w:val="22"/>
                <w:szCs w:val="22"/>
              </w:rPr>
              <w:t>00 – 10.20</w:t>
            </w:r>
          </w:p>
        </w:tc>
        <w:tc>
          <w:tcPr>
            <w:tcW w:w="5725" w:type="dxa"/>
          </w:tcPr>
          <w:p w14:paraId="44077243" w14:textId="2C2DF2D7" w:rsidR="00450BBF" w:rsidRDefault="007020B2" w:rsidP="00FE6EC9">
            <w:pPr>
              <w:rPr>
                <w:sz w:val="22"/>
                <w:szCs w:val="22"/>
              </w:rPr>
            </w:pPr>
            <w:r>
              <w:rPr>
                <w:sz w:val="22"/>
                <w:szCs w:val="22"/>
              </w:rPr>
              <w:t xml:space="preserve">  </w:t>
            </w:r>
            <w:r w:rsidR="00450BBF">
              <w:rPr>
                <w:sz w:val="22"/>
                <w:szCs w:val="22"/>
              </w:rPr>
              <w:t>Fir Beetle program</w:t>
            </w:r>
            <w:r w:rsidR="009503CC">
              <w:rPr>
                <w:sz w:val="22"/>
                <w:szCs w:val="22"/>
              </w:rPr>
              <w:t>;</w:t>
            </w:r>
            <w:r w:rsidR="00450BBF">
              <w:rPr>
                <w:sz w:val="22"/>
                <w:szCs w:val="22"/>
              </w:rPr>
              <w:t xml:space="preserve"> survey updates</w:t>
            </w:r>
            <w:r>
              <w:rPr>
                <w:sz w:val="22"/>
                <w:szCs w:val="22"/>
              </w:rPr>
              <w:t xml:space="preserve"> </w:t>
            </w:r>
          </w:p>
          <w:p w14:paraId="67E14DA0" w14:textId="3AA6CDB2" w:rsidR="007020B2" w:rsidRDefault="00450BBF" w:rsidP="00FE6EC9">
            <w:pPr>
              <w:rPr>
                <w:sz w:val="22"/>
                <w:szCs w:val="22"/>
              </w:rPr>
            </w:pPr>
            <w:r>
              <w:rPr>
                <w:sz w:val="22"/>
                <w:szCs w:val="22"/>
              </w:rPr>
              <w:t xml:space="preserve">  </w:t>
            </w:r>
            <w:r w:rsidR="007020B2">
              <w:rPr>
                <w:sz w:val="22"/>
                <w:szCs w:val="22"/>
              </w:rPr>
              <w:t xml:space="preserve">                                            </w:t>
            </w:r>
          </w:p>
        </w:tc>
        <w:tc>
          <w:tcPr>
            <w:tcW w:w="1314" w:type="dxa"/>
            <w:tcBorders>
              <w:top w:val="single" w:sz="4" w:space="0" w:color="auto"/>
              <w:bottom w:val="single" w:sz="4" w:space="0" w:color="auto"/>
            </w:tcBorders>
          </w:tcPr>
          <w:p w14:paraId="496BED08" w14:textId="3C397D0F" w:rsidR="0059232B" w:rsidRDefault="00930507" w:rsidP="0059232B">
            <w:pPr>
              <w:jc w:val="right"/>
              <w:rPr>
                <w:sz w:val="22"/>
                <w:szCs w:val="22"/>
              </w:rPr>
            </w:pPr>
            <w:r>
              <w:rPr>
                <w:sz w:val="22"/>
                <w:szCs w:val="22"/>
              </w:rPr>
              <w:t>Review</w:t>
            </w:r>
          </w:p>
        </w:tc>
        <w:tc>
          <w:tcPr>
            <w:tcW w:w="1946" w:type="dxa"/>
            <w:tcBorders>
              <w:top w:val="single" w:sz="4" w:space="0" w:color="auto"/>
              <w:bottom w:val="single" w:sz="4" w:space="0" w:color="auto"/>
            </w:tcBorders>
          </w:tcPr>
          <w:p w14:paraId="11E31F68" w14:textId="77777777" w:rsidR="00450BBF" w:rsidRDefault="00450BBF" w:rsidP="00450BBF">
            <w:pPr>
              <w:jc w:val="right"/>
              <w:rPr>
                <w:sz w:val="22"/>
                <w:szCs w:val="22"/>
              </w:rPr>
            </w:pPr>
            <w:r>
              <w:rPr>
                <w:sz w:val="22"/>
                <w:szCs w:val="22"/>
              </w:rPr>
              <w:t>Kris C</w:t>
            </w:r>
          </w:p>
          <w:p w14:paraId="4C713A0D" w14:textId="6DEC00AF" w:rsidR="007020B2" w:rsidRDefault="007020B2" w:rsidP="0059232B">
            <w:pPr>
              <w:jc w:val="right"/>
              <w:rPr>
                <w:sz w:val="22"/>
                <w:szCs w:val="22"/>
              </w:rPr>
            </w:pPr>
          </w:p>
        </w:tc>
      </w:tr>
      <w:tr w:rsidR="009871AF" w:rsidRPr="00DD1417" w14:paraId="64C52B5F" w14:textId="77777777" w:rsidTr="00605473">
        <w:trPr>
          <w:trHeight w:val="25"/>
        </w:trPr>
        <w:tc>
          <w:tcPr>
            <w:tcW w:w="1620" w:type="dxa"/>
          </w:tcPr>
          <w:p w14:paraId="22EF11CE" w14:textId="533EABFA" w:rsidR="009871AF" w:rsidRDefault="00DA22B1" w:rsidP="00ED2634">
            <w:pPr>
              <w:rPr>
                <w:bCs/>
                <w:sz w:val="22"/>
                <w:szCs w:val="22"/>
              </w:rPr>
            </w:pPr>
            <w:r>
              <w:rPr>
                <w:bCs/>
                <w:sz w:val="22"/>
                <w:szCs w:val="22"/>
              </w:rPr>
              <w:t>10</w:t>
            </w:r>
            <w:r w:rsidR="009503CC">
              <w:rPr>
                <w:bCs/>
                <w:sz w:val="22"/>
                <w:szCs w:val="22"/>
              </w:rPr>
              <w:t>.20 – 10.40</w:t>
            </w:r>
          </w:p>
        </w:tc>
        <w:tc>
          <w:tcPr>
            <w:tcW w:w="5725" w:type="dxa"/>
          </w:tcPr>
          <w:p w14:paraId="2D22DA2B" w14:textId="77777777" w:rsidR="00783653" w:rsidRDefault="00F66C34" w:rsidP="00FE6EC9">
            <w:pPr>
              <w:rPr>
                <w:sz w:val="22"/>
                <w:szCs w:val="22"/>
              </w:rPr>
            </w:pPr>
            <w:r>
              <w:rPr>
                <w:sz w:val="22"/>
                <w:szCs w:val="22"/>
              </w:rPr>
              <w:t xml:space="preserve">Engaging with First Nations respectively and effectively. </w:t>
            </w:r>
          </w:p>
          <w:p w14:paraId="79C737FF" w14:textId="66A5320A" w:rsidR="009871AF" w:rsidRDefault="00783653" w:rsidP="00FE6EC9">
            <w:pPr>
              <w:rPr>
                <w:sz w:val="22"/>
                <w:szCs w:val="22"/>
              </w:rPr>
            </w:pPr>
            <w:r>
              <w:rPr>
                <w:sz w:val="22"/>
                <w:szCs w:val="22"/>
              </w:rPr>
              <w:t xml:space="preserve">The </w:t>
            </w:r>
            <w:proofErr w:type="spellStart"/>
            <w:r w:rsidR="00F66C34">
              <w:rPr>
                <w:sz w:val="22"/>
                <w:szCs w:val="22"/>
              </w:rPr>
              <w:t>Covid</w:t>
            </w:r>
            <w:proofErr w:type="spellEnd"/>
            <w:r w:rsidR="00F66C34">
              <w:rPr>
                <w:sz w:val="22"/>
                <w:szCs w:val="22"/>
              </w:rPr>
              <w:t xml:space="preserve"> </w:t>
            </w:r>
            <w:r>
              <w:rPr>
                <w:sz w:val="22"/>
                <w:szCs w:val="22"/>
              </w:rPr>
              <w:t xml:space="preserve">crisis </w:t>
            </w:r>
            <w:r w:rsidR="00F66C34">
              <w:rPr>
                <w:sz w:val="22"/>
                <w:szCs w:val="22"/>
              </w:rPr>
              <w:t>has required many NR offices to close</w:t>
            </w:r>
            <w:r w:rsidR="00605473">
              <w:rPr>
                <w:sz w:val="22"/>
                <w:szCs w:val="22"/>
              </w:rPr>
              <w:t xml:space="preserve"> in order to focus attention on their community. </w:t>
            </w:r>
          </w:p>
          <w:p w14:paraId="16D92F33" w14:textId="77777777" w:rsidR="00605473" w:rsidRDefault="00605473" w:rsidP="00605473">
            <w:pPr>
              <w:rPr>
                <w:sz w:val="22"/>
                <w:szCs w:val="22"/>
              </w:rPr>
            </w:pPr>
          </w:p>
          <w:p w14:paraId="67FFDAFF" w14:textId="7FCCA634" w:rsidR="00605473" w:rsidRDefault="00605473" w:rsidP="00605473">
            <w:pPr>
              <w:rPr>
                <w:rFonts w:ascii="Calibri" w:hAnsi="Calibri"/>
                <w:sz w:val="22"/>
                <w:szCs w:val="22"/>
                <w:lang w:eastAsia="en-CA"/>
              </w:rPr>
            </w:pPr>
            <w:r w:rsidRPr="00605473">
              <w:rPr>
                <w:sz w:val="22"/>
                <w:szCs w:val="22"/>
              </w:rPr>
              <w:t>Process</w:t>
            </w:r>
            <w:r w:rsidR="007E53EB">
              <w:rPr>
                <w:sz w:val="22"/>
                <w:szCs w:val="22"/>
              </w:rPr>
              <w:t>;</w:t>
            </w:r>
            <w:r w:rsidRPr="00605473">
              <w:rPr>
                <w:sz w:val="22"/>
                <w:szCs w:val="22"/>
              </w:rPr>
              <w:t xml:space="preserve"> to approve the FSW GAR Order FSP amendments to affected licensees</w:t>
            </w:r>
            <w:r>
              <w:rPr>
                <w:sz w:val="22"/>
                <w:szCs w:val="22"/>
              </w:rPr>
              <w:t xml:space="preserve"> during the FN office closures. </w:t>
            </w:r>
          </w:p>
          <w:p w14:paraId="6A7DA81C" w14:textId="77777777" w:rsidR="00605473" w:rsidRDefault="00605473" w:rsidP="00FE6EC9">
            <w:pPr>
              <w:rPr>
                <w:sz w:val="22"/>
                <w:szCs w:val="22"/>
              </w:rPr>
            </w:pPr>
          </w:p>
          <w:p w14:paraId="488ADFE8" w14:textId="4F75EB0D" w:rsidR="00F66C34" w:rsidRDefault="00F66C34" w:rsidP="00FE6EC9">
            <w:pPr>
              <w:rPr>
                <w:sz w:val="22"/>
                <w:szCs w:val="22"/>
              </w:rPr>
            </w:pPr>
          </w:p>
        </w:tc>
        <w:tc>
          <w:tcPr>
            <w:tcW w:w="1314" w:type="dxa"/>
            <w:tcBorders>
              <w:top w:val="single" w:sz="4" w:space="0" w:color="auto"/>
              <w:bottom w:val="single" w:sz="4" w:space="0" w:color="auto"/>
            </w:tcBorders>
          </w:tcPr>
          <w:p w14:paraId="12BCA7DE" w14:textId="0EDE2131" w:rsidR="009871AF" w:rsidRDefault="009069E3" w:rsidP="0059232B">
            <w:pPr>
              <w:jc w:val="right"/>
              <w:rPr>
                <w:sz w:val="22"/>
                <w:szCs w:val="22"/>
              </w:rPr>
            </w:pPr>
            <w:r>
              <w:rPr>
                <w:sz w:val="22"/>
                <w:szCs w:val="22"/>
              </w:rPr>
              <w:t>Discussion</w:t>
            </w:r>
          </w:p>
        </w:tc>
        <w:tc>
          <w:tcPr>
            <w:tcW w:w="1946" w:type="dxa"/>
            <w:tcBorders>
              <w:top w:val="single" w:sz="4" w:space="0" w:color="auto"/>
              <w:bottom w:val="single" w:sz="4" w:space="0" w:color="auto"/>
            </w:tcBorders>
          </w:tcPr>
          <w:p w14:paraId="5D9A5E4E" w14:textId="6E6AB55A" w:rsidR="00992492" w:rsidRDefault="00605473" w:rsidP="009069E3">
            <w:pPr>
              <w:jc w:val="right"/>
              <w:rPr>
                <w:sz w:val="22"/>
                <w:szCs w:val="22"/>
              </w:rPr>
            </w:pPr>
            <w:r>
              <w:rPr>
                <w:sz w:val="22"/>
                <w:szCs w:val="22"/>
              </w:rPr>
              <w:t>Ben H</w:t>
            </w:r>
          </w:p>
          <w:p w14:paraId="52E47290" w14:textId="77777777" w:rsidR="007E1735" w:rsidRDefault="007E1735" w:rsidP="009069E3">
            <w:pPr>
              <w:jc w:val="right"/>
              <w:rPr>
                <w:sz w:val="22"/>
                <w:szCs w:val="22"/>
              </w:rPr>
            </w:pPr>
          </w:p>
          <w:p w14:paraId="626F73CC" w14:textId="77777777" w:rsidR="00605473" w:rsidRDefault="00605473" w:rsidP="009069E3">
            <w:pPr>
              <w:jc w:val="right"/>
              <w:rPr>
                <w:sz w:val="22"/>
                <w:szCs w:val="22"/>
              </w:rPr>
            </w:pPr>
          </w:p>
          <w:p w14:paraId="4E8B748C" w14:textId="77777777" w:rsidR="00605473" w:rsidRDefault="00605473" w:rsidP="009069E3">
            <w:pPr>
              <w:jc w:val="right"/>
              <w:rPr>
                <w:sz w:val="22"/>
                <w:szCs w:val="22"/>
              </w:rPr>
            </w:pPr>
          </w:p>
          <w:p w14:paraId="27C6BFCE" w14:textId="77777777" w:rsidR="00605473" w:rsidRDefault="00605473" w:rsidP="009069E3">
            <w:pPr>
              <w:jc w:val="right"/>
              <w:rPr>
                <w:sz w:val="22"/>
                <w:szCs w:val="22"/>
              </w:rPr>
            </w:pPr>
          </w:p>
          <w:p w14:paraId="6A80A84B" w14:textId="643E9DF6" w:rsidR="00605473" w:rsidRDefault="00605473" w:rsidP="009069E3">
            <w:pPr>
              <w:jc w:val="right"/>
              <w:rPr>
                <w:sz w:val="22"/>
                <w:szCs w:val="22"/>
              </w:rPr>
            </w:pPr>
            <w:r>
              <w:rPr>
                <w:sz w:val="22"/>
                <w:szCs w:val="22"/>
              </w:rPr>
              <w:t>Ron V</w:t>
            </w:r>
          </w:p>
        </w:tc>
      </w:tr>
      <w:tr w:rsidR="00930507" w:rsidRPr="00DD1417" w14:paraId="632E2DB7" w14:textId="77777777" w:rsidTr="00605473">
        <w:trPr>
          <w:trHeight w:val="604"/>
        </w:trPr>
        <w:tc>
          <w:tcPr>
            <w:tcW w:w="1620" w:type="dxa"/>
          </w:tcPr>
          <w:p w14:paraId="1930756E" w14:textId="77777777" w:rsidR="00930507" w:rsidRDefault="00930507" w:rsidP="00930507">
            <w:pPr>
              <w:rPr>
                <w:sz w:val="22"/>
                <w:szCs w:val="22"/>
              </w:rPr>
            </w:pPr>
            <w:r>
              <w:rPr>
                <w:sz w:val="22"/>
                <w:szCs w:val="22"/>
              </w:rPr>
              <w:t>10:</w:t>
            </w:r>
            <w:r w:rsidR="00605473">
              <w:rPr>
                <w:sz w:val="22"/>
                <w:szCs w:val="22"/>
              </w:rPr>
              <w:t>40pm – close</w:t>
            </w:r>
          </w:p>
          <w:p w14:paraId="26A4F63E" w14:textId="77777777" w:rsidR="001F7CB8" w:rsidRDefault="001F7CB8" w:rsidP="00930507">
            <w:pPr>
              <w:rPr>
                <w:sz w:val="22"/>
                <w:szCs w:val="22"/>
              </w:rPr>
            </w:pPr>
          </w:p>
          <w:p w14:paraId="75F6453B" w14:textId="7315CEA1" w:rsidR="001F7CB8" w:rsidRDefault="001F7CB8" w:rsidP="00930507">
            <w:pPr>
              <w:rPr>
                <w:bCs/>
                <w:sz w:val="22"/>
                <w:szCs w:val="22"/>
              </w:rPr>
            </w:pPr>
          </w:p>
        </w:tc>
        <w:tc>
          <w:tcPr>
            <w:tcW w:w="5725" w:type="dxa"/>
          </w:tcPr>
          <w:p w14:paraId="032DEF73" w14:textId="77777777" w:rsidR="00605473" w:rsidRDefault="00605473" w:rsidP="00605473">
            <w:pPr>
              <w:rPr>
                <w:sz w:val="22"/>
                <w:szCs w:val="22"/>
              </w:rPr>
            </w:pPr>
            <w:r>
              <w:rPr>
                <w:sz w:val="22"/>
                <w:szCs w:val="22"/>
              </w:rPr>
              <w:t>DM Updates</w:t>
            </w:r>
          </w:p>
          <w:p w14:paraId="112C44FB" w14:textId="77777777" w:rsidR="00930507" w:rsidRDefault="00930507" w:rsidP="00930507">
            <w:pPr>
              <w:rPr>
                <w:sz w:val="22"/>
                <w:szCs w:val="22"/>
              </w:rPr>
            </w:pPr>
          </w:p>
          <w:p w14:paraId="13D87BCC" w14:textId="552C15D3" w:rsidR="001F7CB8" w:rsidRDefault="001F7CB8" w:rsidP="001F7CB8">
            <w:pPr>
              <w:rPr>
                <w:rFonts w:ascii="Calibri" w:hAnsi="Calibri"/>
                <w:sz w:val="22"/>
                <w:szCs w:val="22"/>
                <w:lang w:val="en-CA"/>
              </w:rPr>
            </w:pPr>
            <w:r>
              <w:rPr>
                <w:sz w:val="22"/>
                <w:szCs w:val="22"/>
              </w:rPr>
              <w:t xml:space="preserve">The Fibre Working Group and Caribou Working Group initial meetings will be postponed until a further date.  </w:t>
            </w:r>
          </w:p>
          <w:p w14:paraId="03CAECC3" w14:textId="52D6B00A" w:rsidR="001F7CB8" w:rsidRDefault="001F7CB8" w:rsidP="00930507">
            <w:pPr>
              <w:rPr>
                <w:sz w:val="22"/>
                <w:szCs w:val="22"/>
              </w:rPr>
            </w:pPr>
          </w:p>
        </w:tc>
        <w:tc>
          <w:tcPr>
            <w:tcW w:w="1314" w:type="dxa"/>
            <w:tcBorders>
              <w:top w:val="single" w:sz="4" w:space="0" w:color="auto"/>
              <w:bottom w:val="single" w:sz="4" w:space="0" w:color="auto"/>
            </w:tcBorders>
          </w:tcPr>
          <w:p w14:paraId="70319251" w14:textId="77777777" w:rsidR="00605473" w:rsidRDefault="00605473" w:rsidP="00605473">
            <w:pPr>
              <w:jc w:val="right"/>
              <w:rPr>
                <w:sz w:val="22"/>
                <w:szCs w:val="22"/>
              </w:rPr>
            </w:pPr>
            <w:r>
              <w:rPr>
                <w:sz w:val="22"/>
                <w:szCs w:val="22"/>
              </w:rPr>
              <w:lastRenderedPageBreak/>
              <w:t>Update</w:t>
            </w:r>
          </w:p>
          <w:p w14:paraId="1AE99FED" w14:textId="7A2507F2" w:rsidR="00930507" w:rsidRDefault="00930507" w:rsidP="00930507">
            <w:pPr>
              <w:ind w:left="1060"/>
              <w:jc w:val="center"/>
              <w:rPr>
                <w:sz w:val="22"/>
                <w:szCs w:val="22"/>
              </w:rPr>
            </w:pPr>
          </w:p>
        </w:tc>
        <w:tc>
          <w:tcPr>
            <w:tcW w:w="1946" w:type="dxa"/>
            <w:tcBorders>
              <w:top w:val="single" w:sz="4" w:space="0" w:color="auto"/>
              <w:bottom w:val="single" w:sz="4" w:space="0" w:color="auto"/>
            </w:tcBorders>
          </w:tcPr>
          <w:p w14:paraId="0FA90B96" w14:textId="72B16EE0" w:rsidR="00930507" w:rsidRDefault="00605473" w:rsidP="00930507">
            <w:pPr>
              <w:jc w:val="right"/>
              <w:rPr>
                <w:sz w:val="22"/>
                <w:szCs w:val="22"/>
              </w:rPr>
            </w:pPr>
            <w:r>
              <w:rPr>
                <w:sz w:val="22"/>
                <w:szCs w:val="22"/>
              </w:rPr>
              <w:t>Rachael P</w:t>
            </w:r>
          </w:p>
        </w:tc>
      </w:tr>
      <w:tr w:rsidR="00605473" w:rsidRPr="00DD1417" w14:paraId="7B2689F7" w14:textId="77777777" w:rsidTr="00605473">
        <w:trPr>
          <w:trHeight w:val="604"/>
        </w:trPr>
        <w:tc>
          <w:tcPr>
            <w:tcW w:w="1620" w:type="dxa"/>
            <w:tcBorders>
              <w:top w:val="single" w:sz="4" w:space="0" w:color="auto"/>
              <w:bottom w:val="single" w:sz="4" w:space="0" w:color="auto"/>
            </w:tcBorders>
          </w:tcPr>
          <w:p w14:paraId="15918D1E" w14:textId="33FB6B75" w:rsidR="00605473" w:rsidRPr="00DD1417" w:rsidRDefault="00605473" w:rsidP="00930507">
            <w:pPr>
              <w:rPr>
                <w:sz w:val="22"/>
                <w:szCs w:val="22"/>
              </w:rPr>
            </w:pPr>
          </w:p>
        </w:tc>
        <w:tc>
          <w:tcPr>
            <w:tcW w:w="5725" w:type="dxa"/>
            <w:tcBorders>
              <w:top w:val="single" w:sz="4" w:space="0" w:color="auto"/>
              <w:bottom w:val="single" w:sz="4" w:space="0" w:color="auto"/>
            </w:tcBorders>
          </w:tcPr>
          <w:p w14:paraId="0B5A7A6E" w14:textId="77777777" w:rsidR="00605473" w:rsidRDefault="00605473" w:rsidP="00605473">
            <w:pPr>
              <w:rPr>
                <w:sz w:val="22"/>
                <w:szCs w:val="22"/>
              </w:rPr>
            </w:pPr>
            <w:r>
              <w:rPr>
                <w:sz w:val="22"/>
                <w:szCs w:val="22"/>
              </w:rPr>
              <w:t xml:space="preserve">Action Item Review, Future Topics </w:t>
            </w:r>
          </w:p>
          <w:p w14:paraId="7D37AE09" w14:textId="13C7280E" w:rsidR="00605473" w:rsidRPr="00605473" w:rsidRDefault="00605473" w:rsidP="00605473">
            <w:pPr>
              <w:rPr>
                <w:sz w:val="22"/>
                <w:szCs w:val="22"/>
              </w:rPr>
            </w:pPr>
            <w:r w:rsidRPr="00DD1417">
              <w:rPr>
                <w:b/>
                <w:sz w:val="22"/>
                <w:szCs w:val="22"/>
              </w:rPr>
              <w:t xml:space="preserve">NEXT MEETING: </w:t>
            </w:r>
            <w:r>
              <w:rPr>
                <w:b/>
                <w:sz w:val="22"/>
                <w:szCs w:val="22"/>
              </w:rPr>
              <w:t xml:space="preserve">May 1, 2020. </w:t>
            </w:r>
          </w:p>
          <w:p w14:paraId="0BDF7352" w14:textId="4195591B" w:rsidR="00605473" w:rsidRDefault="00605473" w:rsidP="00930507">
            <w:pPr>
              <w:rPr>
                <w:sz w:val="22"/>
                <w:szCs w:val="22"/>
              </w:rPr>
            </w:pPr>
          </w:p>
        </w:tc>
        <w:tc>
          <w:tcPr>
            <w:tcW w:w="1314" w:type="dxa"/>
            <w:tcBorders>
              <w:top w:val="single" w:sz="4" w:space="0" w:color="auto"/>
              <w:bottom w:val="single" w:sz="4" w:space="0" w:color="auto"/>
            </w:tcBorders>
          </w:tcPr>
          <w:p w14:paraId="1657C5D7" w14:textId="198B046E" w:rsidR="00605473" w:rsidRDefault="00605473" w:rsidP="00930507">
            <w:pPr>
              <w:jc w:val="right"/>
              <w:rPr>
                <w:sz w:val="22"/>
                <w:szCs w:val="22"/>
              </w:rPr>
            </w:pPr>
          </w:p>
        </w:tc>
        <w:tc>
          <w:tcPr>
            <w:tcW w:w="1946" w:type="dxa"/>
            <w:tcBorders>
              <w:top w:val="single" w:sz="4" w:space="0" w:color="auto"/>
              <w:bottom w:val="single" w:sz="4" w:space="0" w:color="auto"/>
            </w:tcBorders>
          </w:tcPr>
          <w:p w14:paraId="404D93A9" w14:textId="4544119C" w:rsidR="00605473" w:rsidRDefault="00605473" w:rsidP="00930507">
            <w:pPr>
              <w:jc w:val="right"/>
              <w:rPr>
                <w:sz w:val="22"/>
                <w:szCs w:val="22"/>
              </w:rPr>
            </w:pPr>
            <w:r>
              <w:rPr>
                <w:sz w:val="22"/>
                <w:szCs w:val="22"/>
              </w:rPr>
              <w:t>George B</w:t>
            </w:r>
          </w:p>
        </w:tc>
      </w:tr>
      <w:tr w:rsidR="00605473" w:rsidRPr="00DD1417" w14:paraId="2647DC84" w14:textId="77777777" w:rsidTr="00605473">
        <w:trPr>
          <w:trHeight w:val="571"/>
        </w:trPr>
        <w:tc>
          <w:tcPr>
            <w:tcW w:w="1620" w:type="dxa"/>
            <w:tcBorders>
              <w:top w:val="single" w:sz="4" w:space="0" w:color="auto"/>
              <w:bottom w:val="nil"/>
            </w:tcBorders>
          </w:tcPr>
          <w:p w14:paraId="30DDE6AD" w14:textId="725C1AE5" w:rsidR="00605473" w:rsidRPr="00DD1417" w:rsidRDefault="00605473" w:rsidP="00930507">
            <w:pPr>
              <w:rPr>
                <w:sz w:val="22"/>
                <w:szCs w:val="22"/>
              </w:rPr>
            </w:pPr>
          </w:p>
        </w:tc>
        <w:tc>
          <w:tcPr>
            <w:tcW w:w="5725" w:type="dxa"/>
            <w:tcBorders>
              <w:top w:val="single" w:sz="4" w:space="0" w:color="auto"/>
              <w:bottom w:val="nil"/>
            </w:tcBorders>
          </w:tcPr>
          <w:p w14:paraId="4BE74673" w14:textId="5280BB60" w:rsidR="00605473" w:rsidRPr="00DD1417" w:rsidRDefault="00605473" w:rsidP="00450BBF">
            <w:pPr>
              <w:pStyle w:val="ListParagraph"/>
              <w:ind w:left="1440"/>
              <w:contextualSpacing w:val="0"/>
              <w:rPr>
                <w:sz w:val="22"/>
                <w:szCs w:val="22"/>
              </w:rPr>
            </w:pPr>
          </w:p>
        </w:tc>
        <w:tc>
          <w:tcPr>
            <w:tcW w:w="1314" w:type="dxa"/>
            <w:tcBorders>
              <w:top w:val="single" w:sz="4" w:space="0" w:color="auto"/>
              <w:bottom w:val="nil"/>
            </w:tcBorders>
          </w:tcPr>
          <w:p w14:paraId="02868E2F" w14:textId="69AD5790" w:rsidR="00605473" w:rsidRPr="00DD1417" w:rsidRDefault="00605473" w:rsidP="00605473">
            <w:pPr>
              <w:jc w:val="right"/>
              <w:rPr>
                <w:sz w:val="22"/>
                <w:szCs w:val="22"/>
              </w:rPr>
            </w:pPr>
          </w:p>
        </w:tc>
        <w:tc>
          <w:tcPr>
            <w:tcW w:w="1946" w:type="dxa"/>
            <w:tcBorders>
              <w:top w:val="single" w:sz="4" w:space="0" w:color="auto"/>
              <w:bottom w:val="nil"/>
            </w:tcBorders>
          </w:tcPr>
          <w:p w14:paraId="7F0963D5" w14:textId="571C45DF" w:rsidR="00605473" w:rsidRPr="00DD1417" w:rsidRDefault="00605473" w:rsidP="00930507">
            <w:pPr>
              <w:jc w:val="right"/>
              <w:rPr>
                <w:sz w:val="22"/>
                <w:szCs w:val="22"/>
              </w:rPr>
            </w:pPr>
          </w:p>
        </w:tc>
      </w:tr>
      <w:tr w:rsidR="006032C7" w:rsidRPr="00DD1417" w14:paraId="7FBC172C" w14:textId="77777777" w:rsidTr="00605473">
        <w:trPr>
          <w:trHeight w:val="571"/>
        </w:trPr>
        <w:tc>
          <w:tcPr>
            <w:tcW w:w="1620" w:type="dxa"/>
            <w:tcBorders>
              <w:top w:val="nil"/>
              <w:bottom w:val="nil"/>
            </w:tcBorders>
          </w:tcPr>
          <w:p w14:paraId="2DE3815B" w14:textId="70BD7DF3" w:rsidR="006032C7" w:rsidRPr="00DD1417" w:rsidRDefault="006032C7" w:rsidP="00930507">
            <w:pPr>
              <w:rPr>
                <w:sz w:val="22"/>
                <w:szCs w:val="22"/>
              </w:rPr>
            </w:pPr>
          </w:p>
        </w:tc>
        <w:tc>
          <w:tcPr>
            <w:tcW w:w="5725" w:type="dxa"/>
            <w:tcBorders>
              <w:top w:val="nil"/>
              <w:bottom w:val="nil"/>
            </w:tcBorders>
          </w:tcPr>
          <w:p w14:paraId="0BE64BE4" w14:textId="3095C88B" w:rsidR="006032C7" w:rsidRPr="00DD1417" w:rsidRDefault="006032C7" w:rsidP="00930507">
            <w:pPr>
              <w:rPr>
                <w:sz w:val="22"/>
                <w:szCs w:val="22"/>
              </w:rPr>
            </w:pPr>
          </w:p>
        </w:tc>
        <w:tc>
          <w:tcPr>
            <w:tcW w:w="1314" w:type="dxa"/>
            <w:tcBorders>
              <w:top w:val="nil"/>
              <w:bottom w:val="nil"/>
            </w:tcBorders>
          </w:tcPr>
          <w:p w14:paraId="1CFA166A" w14:textId="4CD0B9A7" w:rsidR="006032C7" w:rsidRPr="00DD1417" w:rsidRDefault="006032C7" w:rsidP="00930507">
            <w:pPr>
              <w:jc w:val="right"/>
              <w:rPr>
                <w:sz w:val="22"/>
                <w:szCs w:val="22"/>
              </w:rPr>
            </w:pPr>
          </w:p>
        </w:tc>
        <w:tc>
          <w:tcPr>
            <w:tcW w:w="1946" w:type="dxa"/>
            <w:tcBorders>
              <w:top w:val="nil"/>
              <w:bottom w:val="nil"/>
            </w:tcBorders>
          </w:tcPr>
          <w:p w14:paraId="413A96E8" w14:textId="4806BB16" w:rsidR="006032C7" w:rsidRPr="00DD1417" w:rsidRDefault="006032C7" w:rsidP="00930507">
            <w:pPr>
              <w:jc w:val="right"/>
              <w:rPr>
                <w:sz w:val="22"/>
                <w:szCs w:val="22"/>
              </w:rPr>
            </w:pPr>
          </w:p>
        </w:tc>
      </w:tr>
      <w:tr w:rsidR="006032C7" w:rsidRPr="00DD1417" w14:paraId="1418BD49" w14:textId="77777777" w:rsidTr="00605473">
        <w:trPr>
          <w:trHeight w:val="571"/>
        </w:trPr>
        <w:tc>
          <w:tcPr>
            <w:tcW w:w="1620" w:type="dxa"/>
            <w:tcBorders>
              <w:top w:val="nil"/>
              <w:bottom w:val="nil"/>
            </w:tcBorders>
          </w:tcPr>
          <w:p w14:paraId="6DD1EB77" w14:textId="46808023" w:rsidR="006032C7" w:rsidRDefault="006032C7" w:rsidP="00930507">
            <w:pPr>
              <w:rPr>
                <w:sz w:val="22"/>
                <w:szCs w:val="22"/>
              </w:rPr>
            </w:pPr>
          </w:p>
        </w:tc>
        <w:tc>
          <w:tcPr>
            <w:tcW w:w="5725" w:type="dxa"/>
            <w:tcBorders>
              <w:top w:val="nil"/>
              <w:bottom w:val="nil"/>
            </w:tcBorders>
          </w:tcPr>
          <w:p w14:paraId="12B252E7" w14:textId="4AC08D64" w:rsidR="006032C7" w:rsidRDefault="006032C7" w:rsidP="00930507">
            <w:pPr>
              <w:rPr>
                <w:sz w:val="22"/>
                <w:szCs w:val="22"/>
              </w:rPr>
            </w:pPr>
          </w:p>
        </w:tc>
        <w:tc>
          <w:tcPr>
            <w:tcW w:w="1314" w:type="dxa"/>
            <w:tcBorders>
              <w:top w:val="nil"/>
              <w:bottom w:val="nil"/>
            </w:tcBorders>
          </w:tcPr>
          <w:p w14:paraId="5E231686" w14:textId="294D9AE1" w:rsidR="006032C7" w:rsidRDefault="006032C7" w:rsidP="00930507">
            <w:pPr>
              <w:jc w:val="right"/>
              <w:rPr>
                <w:sz w:val="22"/>
                <w:szCs w:val="22"/>
              </w:rPr>
            </w:pPr>
          </w:p>
        </w:tc>
        <w:tc>
          <w:tcPr>
            <w:tcW w:w="1946" w:type="dxa"/>
            <w:tcBorders>
              <w:top w:val="nil"/>
              <w:bottom w:val="nil"/>
            </w:tcBorders>
          </w:tcPr>
          <w:p w14:paraId="0323EBC6" w14:textId="57FD0487" w:rsidR="006032C7" w:rsidRDefault="006032C7" w:rsidP="00930507">
            <w:pPr>
              <w:jc w:val="right"/>
              <w:rPr>
                <w:sz w:val="22"/>
                <w:szCs w:val="22"/>
              </w:rPr>
            </w:pPr>
          </w:p>
        </w:tc>
      </w:tr>
      <w:tr w:rsidR="006032C7" w:rsidRPr="00DD1417" w14:paraId="2D4EF4F1" w14:textId="77777777" w:rsidTr="00605473">
        <w:trPr>
          <w:trHeight w:val="571"/>
        </w:trPr>
        <w:tc>
          <w:tcPr>
            <w:tcW w:w="1620" w:type="dxa"/>
            <w:tcBorders>
              <w:top w:val="nil"/>
              <w:bottom w:val="nil"/>
            </w:tcBorders>
          </w:tcPr>
          <w:p w14:paraId="14224F66" w14:textId="08389237" w:rsidR="006032C7" w:rsidRDefault="006032C7" w:rsidP="00930507">
            <w:pPr>
              <w:rPr>
                <w:sz w:val="22"/>
                <w:szCs w:val="22"/>
              </w:rPr>
            </w:pPr>
          </w:p>
        </w:tc>
        <w:tc>
          <w:tcPr>
            <w:tcW w:w="5725" w:type="dxa"/>
            <w:tcBorders>
              <w:top w:val="nil"/>
              <w:bottom w:val="nil"/>
            </w:tcBorders>
          </w:tcPr>
          <w:p w14:paraId="034CB72D" w14:textId="79749301" w:rsidR="006032C7" w:rsidRDefault="006032C7" w:rsidP="00930507">
            <w:pPr>
              <w:jc w:val="center"/>
              <w:rPr>
                <w:sz w:val="22"/>
                <w:szCs w:val="22"/>
              </w:rPr>
            </w:pPr>
          </w:p>
        </w:tc>
        <w:tc>
          <w:tcPr>
            <w:tcW w:w="1314" w:type="dxa"/>
            <w:tcBorders>
              <w:top w:val="nil"/>
              <w:bottom w:val="nil"/>
            </w:tcBorders>
          </w:tcPr>
          <w:p w14:paraId="311BF8E3" w14:textId="77777777" w:rsidR="006032C7" w:rsidRDefault="006032C7" w:rsidP="00930507">
            <w:pPr>
              <w:jc w:val="right"/>
              <w:rPr>
                <w:sz w:val="22"/>
                <w:szCs w:val="22"/>
              </w:rPr>
            </w:pPr>
          </w:p>
        </w:tc>
        <w:tc>
          <w:tcPr>
            <w:tcW w:w="1946" w:type="dxa"/>
            <w:tcBorders>
              <w:top w:val="nil"/>
              <w:bottom w:val="nil"/>
            </w:tcBorders>
          </w:tcPr>
          <w:p w14:paraId="1927F782" w14:textId="10ED44C9" w:rsidR="006032C7" w:rsidRDefault="006032C7" w:rsidP="00930507">
            <w:pPr>
              <w:jc w:val="right"/>
              <w:rPr>
                <w:sz w:val="22"/>
                <w:szCs w:val="22"/>
              </w:rPr>
            </w:pPr>
          </w:p>
        </w:tc>
      </w:tr>
    </w:tbl>
    <w:p w14:paraId="53DE444D" w14:textId="5CA0C43D" w:rsidR="0059232B" w:rsidRDefault="0059232B" w:rsidP="0059232B">
      <w:pPr>
        <w:rPr>
          <w:b/>
          <w:u w:val="single"/>
        </w:rPr>
      </w:pPr>
      <w:r>
        <w:rPr>
          <w:b/>
          <w:u w:val="single"/>
        </w:rPr>
        <w:t>ACTION ITEMS:</w:t>
      </w:r>
    </w:p>
    <w:p w14:paraId="1E954735" w14:textId="5FD97712" w:rsidR="009232CC" w:rsidRDefault="009232CC" w:rsidP="0059232B">
      <w:pPr>
        <w:rPr>
          <w:b/>
          <w:u w:val="single"/>
        </w:rPr>
      </w:pPr>
    </w:p>
    <w:p w14:paraId="330E3620" w14:textId="77777777" w:rsidR="009232CC" w:rsidRDefault="009232CC" w:rsidP="0059232B">
      <w:pPr>
        <w:rPr>
          <w:b/>
          <w:u w:val="single"/>
        </w:rPr>
      </w:pPr>
    </w:p>
    <w:p w14:paraId="10EF20E2" w14:textId="77777777" w:rsidR="0059232B" w:rsidRDefault="0059232B" w:rsidP="0059232B">
      <w:pPr>
        <w:rPr>
          <w:b/>
          <w:u w:val="single"/>
        </w:rPr>
      </w:pPr>
    </w:p>
    <w:p w14:paraId="40CD2896" w14:textId="77777777" w:rsidR="0059232B" w:rsidRDefault="0059232B" w:rsidP="0059232B">
      <w:r w:rsidRPr="001C317E">
        <w:rPr>
          <w:b/>
          <w:u w:val="single"/>
        </w:rPr>
        <w:t>FUTURE TOPICS</w:t>
      </w:r>
      <w:r w:rsidRPr="001C317E">
        <w:t>:</w:t>
      </w:r>
    </w:p>
    <w:p w14:paraId="57E7603F" w14:textId="18552CA1" w:rsidR="009F21A4" w:rsidRDefault="009F21A4" w:rsidP="009232CC">
      <w:pPr>
        <w:pStyle w:val="ListParagraph"/>
        <w:rPr>
          <w:rFonts w:asciiTheme="minorHAnsi" w:hAnsiTheme="minorHAnsi" w:cstheme="minorHAnsi"/>
        </w:rPr>
      </w:pPr>
    </w:p>
    <w:p w14:paraId="347D3362" w14:textId="42291696" w:rsidR="007E1735" w:rsidRDefault="007E1735" w:rsidP="00D146A5">
      <w:pPr>
        <w:pStyle w:val="ListParagraph"/>
        <w:numPr>
          <w:ilvl w:val="0"/>
          <w:numId w:val="23"/>
        </w:numPr>
        <w:rPr>
          <w:rFonts w:asciiTheme="minorHAnsi" w:hAnsiTheme="minorHAnsi"/>
        </w:rPr>
      </w:pPr>
      <w:r>
        <w:rPr>
          <w:sz w:val="22"/>
          <w:szCs w:val="22"/>
        </w:rPr>
        <w:t>Professional Governance Act and changes</w:t>
      </w:r>
    </w:p>
    <w:p w14:paraId="384F0D2A" w14:textId="2AFC84BE" w:rsidR="00D146A5" w:rsidRDefault="00D146A5" w:rsidP="00D146A5">
      <w:pPr>
        <w:pStyle w:val="ListParagraph"/>
        <w:numPr>
          <w:ilvl w:val="0"/>
          <w:numId w:val="23"/>
        </w:numPr>
        <w:rPr>
          <w:rFonts w:asciiTheme="minorHAnsi" w:hAnsiTheme="minorHAnsi"/>
        </w:rPr>
      </w:pPr>
      <w:r w:rsidRPr="005320EA">
        <w:rPr>
          <w:rFonts w:asciiTheme="minorHAnsi" w:hAnsiTheme="minorHAnsi"/>
        </w:rPr>
        <w:t>FNWL Terms of Reference to add a stipulation that FN RFL volume assigned to bands with FNWL proposals be required to allocate that volume within the proposed areas.</w:t>
      </w:r>
    </w:p>
    <w:p w14:paraId="0DD41AC4" w14:textId="6BFDA5A4" w:rsidR="00594050" w:rsidRDefault="00C03AA7" w:rsidP="00D146A5">
      <w:pPr>
        <w:pStyle w:val="ListParagraph"/>
        <w:numPr>
          <w:ilvl w:val="0"/>
          <w:numId w:val="23"/>
        </w:numPr>
        <w:rPr>
          <w:rFonts w:asciiTheme="minorHAnsi" w:hAnsiTheme="minorHAnsi"/>
        </w:rPr>
      </w:pPr>
      <w:r>
        <w:rPr>
          <w:rFonts w:asciiTheme="minorHAnsi" w:hAnsiTheme="minorHAnsi"/>
        </w:rPr>
        <w:t>Operating Areas Negotiation</w:t>
      </w:r>
    </w:p>
    <w:p w14:paraId="7CC86382" w14:textId="6FB8C9DF" w:rsidR="00901713" w:rsidRDefault="00901713" w:rsidP="00D146A5">
      <w:pPr>
        <w:pStyle w:val="ListParagraph"/>
        <w:numPr>
          <w:ilvl w:val="0"/>
          <w:numId w:val="23"/>
        </w:numPr>
        <w:rPr>
          <w:rFonts w:asciiTheme="minorHAnsi" w:hAnsiTheme="minorHAnsi"/>
        </w:rPr>
      </w:pPr>
      <w:proofErr w:type="spellStart"/>
      <w:r>
        <w:rPr>
          <w:rFonts w:asciiTheme="minorHAnsi" w:hAnsiTheme="minorHAnsi"/>
        </w:rPr>
        <w:t>Silv</w:t>
      </w:r>
      <w:proofErr w:type="spellEnd"/>
      <w:r>
        <w:rPr>
          <w:rFonts w:asciiTheme="minorHAnsi" w:hAnsiTheme="minorHAnsi"/>
        </w:rPr>
        <w:t xml:space="preserve"> cost estimates – by phase  - follow up with – timber pricing regional rep, </w:t>
      </w:r>
      <w:proofErr w:type="spellStart"/>
      <w:r>
        <w:rPr>
          <w:rFonts w:asciiTheme="minorHAnsi" w:hAnsiTheme="minorHAnsi"/>
        </w:rPr>
        <w:t>silv</w:t>
      </w:r>
      <w:proofErr w:type="spellEnd"/>
      <w:r>
        <w:rPr>
          <w:rFonts w:asciiTheme="minorHAnsi" w:hAnsiTheme="minorHAnsi"/>
        </w:rPr>
        <w:t xml:space="preserve"> rep Ben and Rachel to sort out. </w:t>
      </w:r>
    </w:p>
    <w:p w14:paraId="12AA63CE" w14:textId="61C84F8D" w:rsidR="00C03AA7" w:rsidRPr="009232CC" w:rsidRDefault="00C03AA7" w:rsidP="009232CC">
      <w:pPr>
        <w:pStyle w:val="ListParagraph"/>
        <w:ind w:left="1440"/>
        <w:rPr>
          <w:rFonts w:asciiTheme="minorHAnsi" w:hAnsiTheme="minorHAnsi"/>
        </w:rPr>
      </w:pPr>
    </w:p>
    <w:p w14:paraId="4437D40D" w14:textId="77777777" w:rsidR="00D146A5" w:rsidRPr="005320EA" w:rsidRDefault="00D146A5" w:rsidP="00D146A5">
      <w:pPr>
        <w:pStyle w:val="ListParagraph"/>
        <w:rPr>
          <w:rFonts w:asciiTheme="minorHAnsi" w:hAnsiTheme="minorHAnsi" w:cstheme="minorHAnsi"/>
        </w:rPr>
      </w:pPr>
    </w:p>
    <w:p w14:paraId="2CCEC3E6" w14:textId="77777777" w:rsidR="0059232B" w:rsidRDefault="0059232B" w:rsidP="00EF40B4">
      <w:pPr>
        <w:rPr>
          <w:b/>
          <w:u w:val="single"/>
        </w:rPr>
      </w:pPr>
    </w:p>
    <w:p w14:paraId="133E2BD8" w14:textId="77777777" w:rsidR="0059232B" w:rsidRDefault="0007428E" w:rsidP="00EF40B4">
      <w:pPr>
        <w:rPr>
          <w:b/>
          <w:u w:val="single"/>
        </w:rPr>
      </w:pPr>
      <w:r>
        <w:rPr>
          <w:b/>
          <w:u w:val="single"/>
        </w:rPr>
        <w:t xml:space="preserve"> </w:t>
      </w:r>
    </w:p>
    <w:p w14:paraId="5324B66A" w14:textId="32BC660A" w:rsidR="0059232B" w:rsidRPr="001961A5" w:rsidRDefault="00E54B0B" w:rsidP="00EF40B4">
      <w:pPr>
        <w:rPr>
          <w:b/>
          <w:u w:val="single"/>
        </w:rPr>
      </w:pPr>
      <w:r w:rsidRPr="001961A5">
        <w:rPr>
          <w:b/>
          <w:u w:val="single"/>
        </w:rPr>
        <w:t>Industry Rounder:</w:t>
      </w:r>
    </w:p>
    <w:p w14:paraId="00A35A97" w14:textId="34FEFE8F" w:rsidR="00E54B0B" w:rsidRPr="006B4D2F" w:rsidRDefault="00E54B0B" w:rsidP="001961A5">
      <w:pPr>
        <w:rPr>
          <w:b/>
        </w:rPr>
      </w:pPr>
      <w:r w:rsidRPr="006B4D2F">
        <w:rPr>
          <w:b/>
        </w:rPr>
        <w:t>BCTS</w:t>
      </w:r>
      <w:r w:rsidR="006B4D2F">
        <w:rPr>
          <w:b/>
        </w:rPr>
        <w:t xml:space="preserve"> – Gord and Jess</w:t>
      </w:r>
    </w:p>
    <w:p w14:paraId="1CF22DC4" w14:textId="43998411" w:rsidR="00E54B0B" w:rsidRPr="001961A5" w:rsidRDefault="00E54B0B" w:rsidP="00E54B0B">
      <w:pPr>
        <w:pStyle w:val="ListParagraph"/>
        <w:numPr>
          <w:ilvl w:val="0"/>
          <w:numId w:val="31"/>
        </w:numPr>
      </w:pPr>
      <w:r w:rsidRPr="001961A5">
        <w:t xml:space="preserve">Kamloops – advertising full sales plan and contracts for next 3 years. </w:t>
      </w:r>
    </w:p>
    <w:p w14:paraId="736C461E" w14:textId="65A6CE67" w:rsidR="00E54B0B" w:rsidRPr="001961A5" w:rsidRDefault="00E54B0B" w:rsidP="00E54B0B">
      <w:pPr>
        <w:pStyle w:val="ListParagraph"/>
        <w:numPr>
          <w:ilvl w:val="0"/>
          <w:numId w:val="31"/>
        </w:numPr>
      </w:pPr>
      <w:r w:rsidRPr="001961A5">
        <w:t xml:space="preserve">Q1 loaded up with more No bids </w:t>
      </w:r>
    </w:p>
    <w:p w14:paraId="4B49453F" w14:textId="0B10CC58" w:rsidR="00E54B0B" w:rsidRPr="001961A5" w:rsidRDefault="00E54B0B" w:rsidP="00E54B0B">
      <w:pPr>
        <w:pStyle w:val="ListParagraph"/>
        <w:numPr>
          <w:ilvl w:val="0"/>
          <w:numId w:val="31"/>
        </w:numPr>
      </w:pPr>
      <w:r w:rsidRPr="001961A5">
        <w:t xml:space="preserve">Trying to move up </w:t>
      </w:r>
      <w:proofErr w:type="spellStart"/>
      <w:r w:rsidRPr="001961A5">
        <w:t>Pli</w:t>
      </w:r>
      <w:proofErr w:type="spellEnd"/>
      <w:r w:rsidRPr="001961A5">
        <w:t xml:space="preserve"> </w:t>
      </w:r>
      <w:proofErr w:type="gramStart"/>
      <w:r w:rsidRPr="001961A5">
        <w:t>cruise based</w:t>
      </w:r>
      <w:proofErr w:type="gramEnd"/>
      <w:r w:rsidRPr="001961A5">
        <w:t xml:space="preserve"> sales. EH sales in Q1</w:t>
      </w:r>
    </w:p>
    <w:p w14:paraId="1E7BFAE0" w14:textId="2F51D5F0" w:rsidR="0074567C" w:rsidRDefault="0074567C" w:rsidP="00E54B0B">
      <w:pPr>
        <w:pStyle w:val="ListParagraph"/>
        <w:numPr>
          <w:ilvl w:val="0"/>
          <w:numId w:val="31"/>
        </w:numPr>
      </w:pPr>
      <w:r w:rsidRPr="001961A5">
        <w:t xml:space="preserve">Clearwater </w:t>
      </w:r>
      <w:r w:rsidR="001961A5">
        <w:t>1 up on board now Roberts creek closes next week</w:t>
      </w:r>
    </w:p>
    <w:p w14:paraId="71892D27" w14:textId="5676343B" w:rsidR="001961A5" w:rsidRDefault="001961A5" w:rsidP="00E54B0B">
      <w:pPr>
        <w:pStyle w:val="ListParagraph"/>
        <w:numPr>
          <w:ilvl w:val="0"/>
          <w:numId w:val="31"/>
        </w:numPr>
      </w:pPr>
      <w:r>
        <w:t xml:space="preserve">Anticipate 2 more coming out by end of the month – </w:t>
      </w:r>
      <w:proofErr w:type="spellStart"/>
      <w:r>
        <w:t>harbour</w:t>
      </w:r>
      <w:proofErr w:type="spellEnd"/>
      <w:r>
        <w:t xml:space="preserve"> and mud areas</w:t>
      </w:r>
    </w:p>
    <w:p w14:paraId="0FBEA89B" w14:textId="69A7E0A9" w:rsidR="001961A5" w:rsidRPr="001961A5" w:rsidRDefault="001961A5" w:rsidP="00E54B0B">
      <w:pPr>
        <w:pStyle w:val="ListParagraph"/>
        <w:numPr>
          <w:ilvl w:val="0"/>
          <w:numId w:val="31"/>
        </w:numPr>
      </w:pPr>
      <w:r>
        <w:t>50/50 team working in office and at home</w:t>
      </w:r>
    </w:p>
    <w:p w14:paraId="466B67A1" w14:textId="60167CBD" w:rsidR="0074567C" w:rsidRPr="001961A5" w:rsidRDefault="0074567C" w:rsidP="0074567C">
      <w:r w:rsidRPr="001961A5">
        <w:t xml:space="preserve"> </w:t>
      </w:r>
    </w:p>
    <w:p w14:paraId="59BC48AF" w14:textId="4F2D59CB" w:rsidR="0074567C" w:rsidRPr="006B4D2F" w:rsidRDefault="0074567C" w:rsidP="0074567C">
      <w:pPr>
        <w:rPr>
          <w:b/>
        </w:rPr>
      </w:pPr>
      <w:r w:rsidRPr="006B4D2F">
        <w:rPr>
          <w:b/>
        </w:rPr>
        <w:t>WGCF</w:t>
      </w:r>
      <w:r w:rsidR="006B4D2F">
        <w:rPr>
          <w:b/>
        </w:rPr>
        <w:t xml:space="preserve"> - George</w:t>
      </w:r>
    </w:p>
    <w:p w14:paraId="11218DFB" w14:textId="017A8A6E" w:rsidR="0074567C" w:rsidRPr="001961A5" w:rsidRDefault="0074567C" w:rsidP="0074567C">
      <w:pPr>
        <w:pStyle w:val="ListParagraph"/>
        <w:numPr>
          <w:ilvl w:val="0"/>
          <w:numId w:val="31"/>
        </w:numPr>
      </w:pPr>
      <w:r w:rsidRPr="001961A5">
        <w:t xml:space="preserve">Shipping pulp to Domtar – logging pulp stands. </w:t>
      </w:r>
    </w:p>
    <w:p w14:paraId="2551BD8C" w14:textId="6B5A04C2" w:rsidR="0074567C" w:rsidRPr="001961A5" w:rsidRDefault="0074567C" w:rsidP="0074567C">
      <w:pPr>
        <w:pStyle w:val="ListParagraph"/>
        <w:numPr>
          <w:ilvl w:val="0"/>
          <w:numId w:val="31"/>
        </w:numPr>
      </w:pPr>
      <w:r w:rsidRPr="001961A5">
        <w:t>Working with arrow for the Hog. Roads issue, delivery issue</w:t>
      </w:r>
    </w:p>
    <w:p w14:paraId="77757CDC" w14:textId="3B9CE9E5" w:rsidR="0074567C" w:rsidRPr="001961A5" w:rsidRDefault="0074567C" w:rsidP="0074567C">
      <w:pPr>
        <w:pStyle w:val="ListParagraph"/>
        <w:numPr>
          <w:ilvl w:val="0"/>
          <w:numId w:val="31"/>
        </w:numPr>
      </w:pPr>
      <w:r w:rsidRPr="001961A5">
        <w:t xml:space="preserve">Everyone thrilled to be working and </w:t>
      </w:r>
      <w:proofErr w:type="gramStart"/>
      <w:r w:rsidRPr="001961A5">
        <w:t>good</w:t>
      </w:r>
      <w:proofErr w:type="gramEnd"/>
      <w:r w:rsidRPr="001961A5">
        <w:t xml:space="preserve"> to see wood moving down the highway. </w:t>
      </w:r>
    </w:p>
    <w:p w14:paraId="0DC5BA9B" w14:textId="242F9CA6" w:rsidR="0074567C" w:rsidRPr="006B4D2F" w:rsidRDefault="0074567C" w:rsidP="0074567C">
      <w:pPr>
        <w:rPr>
          <w:b/>
        </w:rPr>
      </w:pPr>
      <w:r w:rsidRPr="006B4D2F">
        <w:rPr>
          <w:b/>
        </w:rPr>
        <w:t>Interfor</w:t>
      </w:r>
      <w:r w:rsidR="006B4D2F">
        <w:rPr>
          <w:b/>
        </w:rPr>
        <w:t xml:space="preserve"> – Erik </w:t>
      </w:r>
      <w:proofErr w:type="spellStart"/>
      <w:r w:rsidR="006B4D2F">
        <w:rPr>
          <w:b/>
        </w:rPr>
        <w:t>Kok</w:t>
      </w:r>
      <w:proofErr w:type="spellEnd"/>
    </w:p>
    <w:p w14:paraId="1B5F00BE" w14:textId="0C2BBEAC" w:rsidR="0074567C" w:rsidRPr="001961A5" w:rsidRDefault="0074567C" w:rsidP="0074567C">
      <w:pPr>
        <w:pStyle w:val="ListParagraph"/>
        <w:numPr>
          <w:ilvl w:val="0"/>
          <w:numId w:val="32"/>
        </w:numPr>
      </w:pPr>
      <w:r w:rsidRPr="001961A5">
        <w:t>Sawmill down for 3 weeks. Potential 4</w:t>
      </w:r>
      <w:r w:rsidRPr="001961A5">
        <w:rPr>
          <w:vertAlign w:val="superscript"/>
        </w:rPr>
        <w:t>th</w:t>
      </w:r>
      <w:r w:rsidRPr="001961A5">
        <w:t xml:space="preserve"> week. Assessing week by week</w:t>
      </w:r>
    </w:p>
    <w:p w14:paraId="053E8390" w14:textId="5516CAE3" w:rsidR="0074567C" w:rsidRPr="001961A5" w:rsidRDefault="0074567C" w:rsidP="0074567C">
      <w:pPr>
        <w:pStyle w:val="ListParagraph"/>
        <w:numPr>
          <w:ilvl w:val="0"/>
          <w:numId w:val="32"/>
        </w:numPr>
      </w:pPr>
      <w:r w:rsidRPr="001961A5">
        <w:lastRenderedPageBreak/>
        <w:t>Lumber prices low</w:t>
      </w:r>
    </w:p>
    <w:p w14:paraId="66725129" w14:textId="2B87D283" w:rsidR="0074567C" w:rsidRPr="001961A5" w:rsidRDefault="0074567C" w:rsidP="0074567C">
      <w:pPr>
        <w:pStyle w:val="ListParagraph"/>
        <w:numPr>
          <w:ilvl w:val="0"/>
          <w:numId w:val="32"/>
        </w:numPr>
      </w:pPr>
      <w:r w:rsidRPr="001961A5">
        <w:t>Development still going</w:t>
      </w:r>
    </w:p>
    <w:p w14:paraId="14A3C2A9" w14:textId="24CF001A" w:rsidR="0074567C" w:rsidRPr="001961A5" w:rsidRDefault="0074567C" w:rsidP="0074567C">
      <w:pPr>
        <w:pStyle w:val="ListParagraph"/>
        <w:numPr>
          <w:ilvl w:val="0"/>
          <w:numId w:val="32"/>
        </w:numPr>
      </w:pPr>
      <w:r w:rsidRPr="001961A5">
        <w:t xml:space="preserve">Planting issue with COVID and start dates concern with delays. BMP being developed. </w:t>
      </w:r>
    </w:p>
    <w:p w14:paraId="3443BE9C" w14:textId="3535C9F9" w:rsidR="0074567C" w:rsidRPr="001961A5" w:rsidRDefault="0074567C" w:rsidP="0074567C">
      <w:pPr>
        <w:pStyle w:val="ListParagraph"/>
        <w:numPr>
          <w:ilvl w:val="0"/>
          <w:numId w:val="32"/>
        </w:numPr>
      </w:pPr>
      <w:r w:rsidRPr="001961A5">
        <w:t>Log inventory good in the lake and bush</w:t>
      </w:r>
    </w:p>
    <w:p w14:paraId="6B922075" w14:textId="66DEFD20" w:rsidR="0074567C" w:rsidRPr="001961A5" w:rsidRDefault="0074567C" w:rsidP="0074567C">
      <w:pPr>
        <w:pStyle w:val="ListParagraph"/>
        <w:numPr>
          <w:ilvl w:val="0"/>
          <w:numId w:val="32"/>
        </w:numPr>
      </w:pPr>
      <w:r w:rsidRPr="001961A5">
        <w:t>Tenure transfer done March 8</w:t>
      </w:r>
      <w:r w:rsidRPr="001961A5">
        <w:rPr>
          <w:vertAlign w:val="superscript"/>
        </w:rPr>
        <w:t>th</w:t>
      </w:r>
      <w:r w:rsidRPr="001961A5">
        <w:t xml:space="preserve"> </w:t>
      </w:r>
      <w:r w:rsidR="006B4D2F">
        <w:t>-</w:t>
      </w:r>
      <w:r w:rsidRPr="001961A5">
        <w:t xml:space="preserve"> working on delivering decked wood that </w:t>
      </w:r>
      <w:proofErr w:type="spellStart"/>
      <w:r w:rsidRPr="001961A5">
        <w:t>canfor</w:t>
      </w:r>
      <w:proofErr w:type="spellEnd"/>
      <w:r w:rsidRPr="001961A5">
        <w:t xml:space="preserve"> had in bush</w:t>
      </w:r>
    </w:p>
    <w:p w14:paraId="7E4190FF" w14:textId="13A19669" w:rsidR="0074567C" w:rsidRPr="001961A5" w:rsidRDefault="0074567C" w:rsidP="0074567C">
      <w:pPr>
        <w:pStyle w:val="ListParagraph"/>
        <w:numPr>
          <w:ilvl w:val="0"/>
          <w:numId w:val="32"/>
        </w:numPr>
      </w:pPr>
      <w:r w:rsidRPr="001961A5">
        <w:t xml:space="preserve">Prediction of getting worse before it gets better. </w:t>
      </w:r>
    </w:p>
    <w:p w14:paraId="6AFB5B15" w14:textId="47E2343B" w:rsidR="0074567C" w:rsidRPr="001961A5" w:rsidRDefault="0074567C" w:rsidP="0074567C">
      <w:pPr>
        <w:pStyle w:val="ListParagraph"/>
        <w:ind w:left="1440"/>
      </w:pPr>
    </w:p>
    <w:p w14:paraId="4BFAA229" w14:textId="692BD9DB" w:rsidR="0074567C" w:rsidRPr="001961A5" w:rsidRDefault="0074567C" w:rsidP="0074567C">
      <w:pPr>
        <w:pStyle w:val="ListParagraph"/>
        <w:ind w:left="1440"/>
      </w:pPr>
    </w:p>
    <w:p w14:paraId="52519407" w14:textId="0E6F4023" w:rsidR="0074567C" w:rsidRPr="006B4D2F" w:rsidRDefault="006B4D2F" w:rsidP="006B4D2F">
      <w:pPr>
        <w:rPr>
          <w:b/>
        </w:rPr>
      </w:pPr>
      <w:r>
        <w:rPr>
          <w:b/>
        </w:rPr>
        <w:t>LLCF - Garnett</w:t>
      </w:r>
    </w:p>
    <w:p w14:paraId="45BA4E4C" w14:textId="5CFC3676" w:rsidR="0074567C" w:rsidRPr="001961A5" w:rsidRDefault="0074567C" w:rsidP="006B4D2F">
      <w:pPr>
        <w:pStyle w:val="ListParagraph"/>
        <w:numPr>
          <w:ilvl w:val="0"/>
          <w:numId w:val="33"/>
        </w:numPr>
        <w:ind w:left="1418" w:hanging="284"/>
      </w:pPr>
      <w:r w:rsidRPr="001961A5">
        <w:t xml:space="preserve">Cancellation and </w:t>
      </w:r>
      <w:proofErr w:type="spellStart"/>
      <w:r w:rsidRPr="001961A5">
        <w:t>deffered</w:t>
      </w:r>
      <w:proofErr w:type="spellEnd"/>
      <w:r w:rsidRPr="001961A5">
        <w:t xml:space="preserve"> events – open house delayed</w:t>
      </w:r>
    </w:p>
    <w:p w14:paraId="235E9966" w14:textId="6C102C06" w:rsidR="0074567C" w:rsidRPr="001961A5" w:rsidRDefault="0074567C" w:rsidP="006B4D2F">
      <w:pPr>
        <w:pStyle w:val="ListParagraph"/>
        <w:numPr>
          <w:ilvl w:val="0"/>
          <w:numId w:val="33"/>
        </w:numPr>
        <w:ind w:left="1418" w:hanging="284"/>
      </w:pPr>
      <w:r w:rsidRPr="001961A5">
        <w:t xml:space="preserve">Heavy metal rocks cancelled </w:t>
      </w:r>
    </w:p>
    <w:p w14:paraId="4375E30E" w14:textId="7DB9023E" w:rsidR="0074567C" w:rsidRPr="001961A5" w:rsidRDefault="0074567C" w:rsidP="006B4D2F">
      <w:pPr>
        <w:pStyle w:val="ListParagraph"/>
        <w:numPr>
          <w:ilvl w:val="0"/>
          <w:numId w:val="33"/>
        </w:numPr>
        <w:ind w:left="1418" w:hanging="284"/>
      </w:pPr>
      <w:r w:rsidRPr="001961A5">
        <w:t xml:space="preserve">Board meetings cancelled until the future until we can meet. 2 members retiring and 2 new people coming in. </w:t>
      </w:r>
    </w:p>
    <w:p w14:paraId="5DCF530B" w14:textId="3D980C85" w:rsidR="0074567C" w:rsidRPr="001961A5" w:rsidRDefault="0074567C" w:rsidP="006B4D2F">
      <w:pPr>
        <w:pStyle w:val="ListParagraph"/>
        <w:numPr>
          <w:ilvl w:val="0"/>
          <w:numId w:val="33"/>
        </w:numPr>
        <w:ind w:left="1418" w:hanging="284"/>
      </w:pPr>
      <w:r w:rsidRPr="001961A5">
        <w:t xml:space="preserve">Planting program to go ahead as it gets figured out. </w:t>
      </w:r>
    </w:p>
    <w:p w14:paraId="0D2517DF" w14:textId="63117969" w:rsidR="0074567C" w:rsidRPr="001961A5" w:rsidRDefault="0074567C" w:rsidP="0074567C">
      <w:pPr>
        <w:pStyle w:val="ListParagraph"/>
        <w:ind w:left="1440"/>
      </w:pPr>
    </w:p>
    <w:p w14:paraId="306BA236" w14:textId="2C8C5759" w:rsidR="0074567C" w:rsidRPr="006B4D2F" w:rsidRDefault="0074567C" w:rsidP="006B4D2F">
      <w:pPr>
        <w:rPr>
          <w:b/>
        </w:rPr>
      </w:pPr>
      <w:r w:rsidRPr="006B4D2F">
        <w:rPr>
          <w:b/>
        </w:rPr>
        <w:t>West Fraser</w:t>
      </w:r>
      <w:r w:rsidR="006B4D2F">
        <w:rPr>
          <w:b/>
        </w:rPr>
        <w:t xml:space="preserve"> - Rob</w:t>
      </w:r>
    </w:p>
    <w:p w14:paraId="68BDC02E" w14:textId="3FF66585" w:rsidR="0074567C" w:rsidRPr="001961A5" w:rsidRDefault="0074567C" w:rsidP="006B4D2F">
      <w:pPr>
        <w:pStyle w:val="ListParagraph"/>
        <w:numPr>
          <w:ilvl w:val="0"/>
          <w:numId w:val="34"/>
        </w:numPr>
        <w:ind w:left="1418"/>
      </w:pPr>
      <w:r w:rsidRPr="001961A5">
        <w:t xml:space="preserve">Focus on health n safety of employees and </w:t>
      </w:r>
      <w:proofErr w:type="spellStart"/>
      <w:r w:rsidRPr="001961A5">
        <w:t>familys</w:t>
      </w:r>
      <w:proofErr w:type="spellEnd"/>
    </w:p>
    <w:p w14:paraId="6AA16632" w14:textId="32B097D5" w:rsidR="0074567C" w:rsidRPr="001961A5" w:rsidRDefault="0074567C" w:rsidP="006B4D2F">
      <w:pPr>
        <w:pStyle w:val="ListParagraph"/>
        <w:numPr>
          <w:ilvl w:val="0"/>
          <w:numId w:val="34"/>
        </w:numPr>
        <w:ind w:left="1418"/>
      </w:pPr>
      <w:r w:rsidRPr="001961A5">
        <w:t>20% of operations</w:t>
      </w:r>
    </w:p>
    <w:p w14:paraId="3BBD8325" w14:textId="1A6C5FB8" w:rsidR="0074567C" w:rsidRPr="001961A5" w:rsidRDefault="0074567C" w:rsidP="006B4D2F">
      <w:pPr>
        <w:pStyle w:val="ListParagraph"/>
        <w:numPr>
          <w:ilvl w:val="0"/>
          <w:numId w:val="34"/>
        </w:numPr>
        <w:ind w:left="1418"/>
      </w:pPr>
      <w:r w:rsidRPr="001961A5">
        <w:t>Transfer for demand reduced</w:t>
      </w:r>
    </w:p>
    <w:p w14:paraId="4AA0DB4D" w14:textId="39D3F39C" w:rsidR="0074567C" w:rsidRPr="001961A5" w:rsidRDefault="0074567C" w:rsidP="006B4D2F">
      <w:pPr>
        <w:pStyle w:val="ListParagraph"/>
        <w:numPr>
          <w:ilvl w:val="0"/>
          <w:numId w:val="34"/>
        </w:numPr>
        <w:ind w:left="1418"/>
      </w:pPr>
      <w:r w:rsidRPr="001961A5">
        <w:t>Down for 2 weeks, reviewing weekly</w:t>
      </w:r>
    </w:p>
    <w:p w14:paraId="13356C62" w14:textId="6A33B68F" w:rsidR="0074567C" w:rsidRPr="001961A5" w:rsidRDefault="0074567C" w:rsidP="006B4D2F">
      <w:pPr>
        <w:pStyle w:val="ListParagraph"/>
        <w:numPr>
          <w:ilvl w:val="0"/>
          <w:numId w:val="34"/>
        </w:numPr>
        <w:ind w:left="1418"/>
      </w:pPr>
      <w:r w:rsidRPr="001961A5">
        <w:t xml:space="preserve">No harvesting hauling or layout. </w:t>
      </w:r>
    </w:p>
    <w:p w14:paraId="5CEF6F87" w14:textId="22612AC2" w:rsidR="0074567C" w:rsidRPr="001961A5" w:rsidRDefault="0074567C" w:rsidP="006B4D2F">
      <w:pPr>
        <w:pStyle w:val="ListParagraph"/>
        <w:numPr>
          <w:ilvl w:val="0"/>
          <w:numId w:val="34"/>
        </w:numPr>
        <w:ind w:left="1418"/>
      </w:pPr>
      <w:r w:rsidRPr="001961A5">
        <w:t>Shut down summer student program for the year</w:t>
      </w:r>
    </w:p>
    <w:p w14:paraId="04B2251A" w14:textId="7BF56AC1" w:rsidR="0074567C" w:rsidRPr="001961A5" w:rsidRDefault="0074567C" w:rsidP="006B4D2F">
      <w:pPr>
        <w:pStyle w:val="ListParagraph"/>
        <w:numPr>
          <w:ilvl w:val="0"/>
          <w:numId w:val="34"/>
        </w:numPr>
        <w:ind w:left="1418"/>
      </w:pPr>
      <w:r w:rsidRPr="001961A5">
        <w:t xml:space="preserve">Planting program wait and see. </w:t>
      </w:r>
    </w:p>
    <w:p w14:paraId="110D5ECF" w14:textId="48FAE5DE" w:rsidR="0074567C" w:rsidRPr="001961A5" w:rsidRDefault="0074567C" w:rsidP="0074567C">
      <w:pPr>
        <w:pStyle w:val="ListParagraph"/>
        <w:ind w:left="1440"/>
      </w:pPr>
    </w:p>
    <w:p w14:paraId="5C51581A" w14:textId="7720AB75" w:rsidR="0074567C" w:rsidRPr="006B4D2F" w:rsidRDefault="0074567C" w:rsidP="006B4D2F">
      <w:pPr>
        <w:rPr>
          <w:b/>
        </w:rPr>
      </w:pPr>
      <w:r w:rsidRPr="006B4D2F">
        <w:rPr>
          <w:b/>
        </w:rPr>
        <w:t>Tolko</w:t>
      </w:r>
      <w:r w:rsidR="006B4D2F" w:rsidRPr="006B4D2F">
        <w:rPr>
          <w:b/>
        </w:rPr>
        <w:t xml:space="preserve"> - Jamie</w:t>
      </w:r>
    </w:p>
    <w:p w14:paraId="314A6295" w14:textId="38619459" w:rsidR="0074567C" w:rsidRPr="001961A5" w:rsidRDefault="0074567C" w:rsidP="006B4D2F">
      <w:pPr>
        <w:pStyle w:val="ListParagraph"/>
        <w:numPr>
          <w:ilvl w:val="0"/>
          <w:numId w:val="35"/>
        </w:numPr>
        <w:ind w:left="1418" w:hanging="425"/>
      </w:pPr>
      <w:r w:rsidRPr="001961A5">
        <w:t>Looking at weekly daily for operation</w:t>
      </w:r>
      <w:r w:rsidR="00BC192F" w:rsidRPr="001961A5">
        <w:t xml:space="preserve">s to continue </w:t>
      </w:r>
    </w:p>
    <w:p w14:paraId="1284ED81" w14:textId="58D7EEBC" w:rsidR="00BC192F" w:rsidRPr="001961A5" w:rsidRDefault="00BC192F" w:rsidP="006B4D2F">
      <w:pPr>
        <w:pStyle w:val="ListParagraph"/>
        <w:numPr>
          <w:ilvl w:val="0"/>
          <w:numId w:val="35"/>
        </w:numPr>
        <w:ind w:left="1418" w:hanging="425"/>
      </w:pPr>
      <w:r w:rsidRPr="001961A5">
        <w:t>March was their best month in the past 16 months</w:t>
      </w:r>
    </w:p>
    <w:p w14:paraId="6EEE7996" w14:textId="153FE179" w:rsidR="00BC192F" w:rsidRPr="001961A5" w:rsidRDefault="00BC192F" w:rsidP="006B4D2F">
      <w:pPr>
        <w:pStyle w:val="ListParagraph"/>
        <w:numPr>
          <w:ilvl w:val="0"/>
          <w:numId w:val="35"/>
        </w:numPr>
        <w:ind w:left="1418" w:hanging="425"/>
      </w:pPr>
      <w:r w:rsidRPr="001961A5">
        <w:t xml:space="preserve">Celebration being declared essential services by gov to keep on going. </w:t>
      </w:r>
    </w:p>
    <w:p w14:paraId="4EB9A145" w14:textId="01495C79" w:rsidR="00BC192F" w:rsidRPr="001961A5" w:rsidRDefault="00BC192F" w:rsidP="006B4D2F">
      <w:pPr>
        <w:pStyle w:val="ListParagraph"/>
        <w:numPr>
          <w:ilvl w:val="0"/>
          <w:numId w:val="35"/>
        </w:numPr>
        <w:ind w:left="1418" w:hanging="425"/>
      </w:pPr>
      <w:r w:rsidRPr="001961A5">
        <w:t>Harvest ops into break up</w:t>
      </w:r>
    </w:p>
    <w:p w14:paraId="766D4421" w14:textId="1B7CA34F" w:rsidR="00BC192F" w:rsidRPr="001961A5" w:rsidRDefault="00BC192F" w:rsidP="006B4D2F">
      <w:pPr>
        <w:pStyle w:val="ListParagraph"/>
        <w:numPr>
          <w:ilvl w:val="0"/>
          <w:numId w:val="35"/>
        </w:numPr>
        <w:ind w:left="1418" w:hanging="425"/>
      </w:pPr>
      <w:r w:rsidRPr="001961A5">
        <w:t>Uncertainty with planting along with everyone</w:t>
      </w:r>
    </w:p>
    <w:p w14:paraId="1791C752" w14:textId="2E74CDCD" w:rsidR="00BC192F" w:rsidRPr="001961A5" w:rsidRDefault="00BC192F" w:rsidP="006B4D2F">
      <w:pPr>
        <w:pStyle w:val="ListParagraph"/>
        <w:numPr>
          <w:ilvl w:val="0"/>
          <w:numId w:val="35"/>
        </w:numPr>
        <w:ind w:left="1418" w:hanging="425"/>
      </w:pPr>
      <w:r w:rsidRPr="001961A5">
        <w:t>Still have a bunch of firewood in the yard</w:t>
      </w:r>
      <w:proofErr w:type="gramStart"/>
      <w:r w:rsidRPr="001961A5">
        <w:t>…..</w:t>
      </w:r>
      <w:proofErr w:type="gramEnd"/>
      <w:r w:rsidRPr="001961A5">
        <w:t xml:space="preserve"> </w:t>
      </w:r>
    </w:p>
    <w:p w14:paraId="5208108E" w14:textId="1A7004AF" w:rsidR="00BC192F" w:rsidRPr="001961A5" w:rsidRDefault="00BC192F" w:rsidP="00BC192F">
      <w:pPr>
        <w:pStyle w:val="ListParagraph"/>
        <w:ind w:left="1440"/>
      </w:pPr>
    </w:p>
    <w:p w14:paraId="56707308" w14:textId="06A4BD6F" w:rsidR="00BC192F" w:rsidRPr="006B4D2F" w:rsidRDefault="00BC192F" w:rsidP="006B4D2F">
      <w:pPr>
        <w:rPr>
          <w:b/>
        </w:rPr>
      </w:pPr>
      <w:r w:rsidRPr="006B4D2F">
        <w:rPr>
          <w:b/>
        </w:rPr>
        <w:t>GSFP</w:t>
      </w:r>
      <w:r w:rsidR="006B4D2F">
        <w:rPr>
          <w:b/>
        </w:rPr>
        <w:t xml:space="preserve"> - Craig</w:t>
      </w:r>
    </w:p>
    <w:p w14:paraId="16DC3797" w14:textId="7FEA433B" w:rsidR="00BC192F" w:rsidRPr="001961A5" w:rsidRDefault="00BC192F" w:rsidP="006B4D2F">
      <w:pPr>
        <w:pStyle w:val="ListParagraph"/>
        <w:numPr>
          <w:ilvl w:val="0"/>
          <w:numId w:val="36"/>
        </w:numPr>
        <w:ind w:left="1418" w:hanging="425"/>
      </w:pPr>
      <w:r w:rsidRPr="001961A5">
        <w:t>Still running while can with measures in place. Everyone healthy keep on going</w:t>
      </w:r>
    </w:p>
    <w:p w14:paraId="59223561" w14:textId="474B2B48" w:rsidR="00BC192F" w:rsidRPr="001961A5" w:rsidRDefault="00BC192F" w:rsidP="006B4D2F">
      <w:pPr>
        <w:pStyle w:val="ListParagraph"/>
        <w:numPr>
          <w:ilvl w:val="0"/>
          <w:numId w:val="36"/>
        </w:numPr>
        <w:ind w:left="1418" w:hanging="425"/>
      </w:pPr>
      <w:r w:rsidRPr="001961A5">
        <w:t xml:space="preserve">No planned curtailment at moment – reevaluating </w:t>
      </w:r>
    </w:p>
    <w:p w14:paraId="29C83283" w14:textId="45D26BD7" w:rsidR="00BC192F" w:rsidRPr="001961A5" w:rsidRDefault="00BC192F" w:rsidP="006B4D2F">
      <w:pPr>
        <w:pStyle w:val="ListParagraph"/>
        <w:numPr>
          <w:ilvl w:val="0"/>
          <w:numId w:val="36"/>
        </w:numPr>
        <w:ind w:left="1418" w:hanging="425"/>
      </w:pPr>
      <w:r w:rsidRPr="001961A5">
        <w:t xml:space="preserve">Planting same story </w:t>
      </w:r>
    </w:p>
    <w:p w14:paraId="347FE5B5" w14:textId="1A6B5035" w:rsidR="00BC192F" w:rsidRPr="001961A5" w:rsidRDefault="00BC192F" w:rsidP="006B4D2F">
      <w:pPr>
        <w:pStyle w:val="ListParagraph"/>
        <w:numPr>
          <w:ilvl w:val="0"/>
          <w:numId w:val="36"/>
        </w:numPr>
        <w:ind w:left="1418" w:hanging="425"/>
      </w:pPr>
      <w:r w:rsidRPr="001961A5">
        <w:t>FSP advertising period just concluded, will be submitting shortly</w:t>
      </w:r>
    </w:p>
    <w:p w14:paraId="21F0B57B" w14:textId="2A6EFA50" w:rsidR="00BC192F" w:rsidRPr="001961A5" w:rsidRDefault="00BC192F" w:rsidP="00BC192F">
      <w:pPr>
        <w:pStyle w:val="ListParagraph"/>
        <w:ind w:left="1440"/>
      </w:pPr>
    </w:p>
    <w:p w14:paraId="7E85A59A" w14:textId="6E07C751" w:rsidR="00BC192F" w:rsidRPr="006B4D2F" w:rsidRDefault="00BC192F" w:rsidP="006B4D2F">
      <w:pPr>
        <w:rPr>
          <w:b/>
        </w:rPr>
      </w:pPr>
      <w:proofErr w:type="spellStart"/>
      <w:r w:rsidRPr="006B4D2F">
        <w:rPr>
          <w:b/>
        </w:rPr>
        <w:t>Skeetchsn</w:t>
      </w:r>
      <w:proofErr w:type="spellEnd"/>
      <w:r w:rsidR="006B4D2F">
        <w:rPr>
          <w:b/>
        </w:rPr>
        <w:t xml:space="preserve"> - Mike</w:t>
      </w:r>
    </w:p>
    <w:p w14:paraId="3C26EA93" w14:textId="3B7665CA" w:rsidR="00BC192F" w:rsidRPr="001961A5" w:rsidRDefault="00BC192F" w:rsidP="006B4D2F">
      <w:pPr>
        <w:pStyle w:val="ListParagraph"/>
        <w:numPr>
          <w:ilvl w:val="0"/>
          <w:numId w:val="37"/>
        </w:numPr>
        <w:ind w:left="1560"/>
      </w:pPr>
      <w:r w:rsidRPr="001961A5">
        <w:t xml:space="preserve">Moved 15m3 out of </w:t>
      </w:r>
      <w:proofErr w:type="spellStart"/>
      <w:r w:rsidRPr="001961A5">
        <w:t>sabiston</w:t>
      </w:r>
      <w:proofErr w:type="spellEnd"/>
    </w:p>
    <w:p w14:paraId="1E91F7A1" w14:textId="634822BC" w:rsidR="00BC192F" w:rsidRPr="001961A5" w:rsidRDefault="00BC192F" w:rsidP="006B4D2F">
      <w:pPr>
        <w:pStyle w:val="ListParagraph"/>
        <w:numPr>
          <w:ilvl w:val="0"/>
          <w:numId w:val="37"/>
        </w:numPr>
        <w:ind w:left="1560"/>
      </w:pPr>
      <w:r w:rsidRPr="001961A5">
        <w:t>Beetle traps</w:t>
      </w:r>
      <w:r w:rsidR="006B4D2F">
        <w:t xml:space="preserve"> being put up</w:t>
      </w:r>
    </w:p>
    <w:p w14:paraId="403026D7" w14:textId="1F98E575" w:rsidR="00BC192F" w:rsidRPr="001961A5" w:rsidRDefault="00BC192F" w:rsidP="006B4D2F">
      <w:pPr>
        <w:pStyle w:val="ListParagraph"/>
        <w:numPr>
          <w:ilvl w:val="0"/>
          <w:numId w:val="37"/>
        </w:numPr>
        <w:ind w:left="1560"/>
      </w:pPr>
      <w:r w:rsidRPr="001961A5">
        <w:t>Office shut down people working for home</w:t>
      </w:r>
    </w:p>
    <w:p w14:paraId="47A76FC0" w14:textId="32DB739B" w:rsidR="00BC192F" w:rsidRPr="001961A5" w:rsidRDefault="00BC192F" w:rsidP="006B4D2F">
      <w:pPr>
        <w:pStyle w:val="ListParagraph"/>
        <w:numPr>
          <w:ilvl w:val="0"/>
          <w:numId w:val="37"/>
        </w:numPr>
        <w:ind w:left="1560"/>
      </w:pPr>
      <w:r w:rsidRPr="001961A5">
        <w:t>Referrals shut down</w:t>
      </w:r>
    </w:p>
    <w:p w14:paraId="27EED528" w14:textId="5D2A294B" w:rsidR="00BC192F" w:rsidRPr="001961A5" w:rsidRDefault="00BC192F" w:rsidP="0005593A">
      <w:pPr>
        <w:pStyle w:val="ListParagraph"/>
        <w:numPr>
          <w:ilvl w:val="0"/>
          <w:numId w:val="37"/>
        </w:numPr>
        <w:ind w:left="1418" w:hanging="425"/>
      </w:pPr>
      <w:r w:rsidRPr="001961A5">
        <w:lastRenderedPageBreak/>
        <w:t>Talks about closing village down to outside traffic as a potential to keep community safe</w:t>
      </w:r>
    </w:p>
    <w:p w14:paraId="357F1D0E" w14:textId="688A70C2" w:rsidR="00BC192F" w:rsidRPr="001961A5" w:rsidRDefault="00BC192F" w:rsidP="00BC192F">
      <w:pPr>
        <w:pStyle w:val="ListParagraph"/>
        <w:ind w:left="1440"/>
      </w:pPr>
    </w:p>
    <w:p w14:paraId="2214B80B" w14:textId="316947CC" w:rsidR="00BC192F" w:rsidRPr="006B4D2F" w:rsidRDefault="00BC192F" w:rsidP="006B4D2F">
      <w:pPr>
        <w:rPr>
          <w:b/>
        </w:rPr>
      </w:pPr>
      <w:r w:rsidRPr="006B4D2F">
        <w:rPr>
          <w:b/>
        </w:rPr>
        <w:t>Stella Jones</w:t>
      </w:r>
      <w:r w:rsidR="006B4D2F">
        <w:rPr>
          <w:b/>
        </w:rPr>
        <w:t xml:space="preserve"> - Ashley</w:t>
      </w:r>
    </w:p>
    <w:p w14:paraId="11BD22CA" w14:textId="70127543" w:rsidR="00BC192F" w:rsidRPr="001961A5" w:rsidRDefault="00BC192F" w:rsidP="0005593A">
      <w:pPr>
        <w:pStyle w:val="ListParagraph"/>
        <w:numPr>
          <w:ilvl w:val="0"/>
          <w:numId w:val="38"/>
        </w:numPr>
        <w:ind w:left="1418" w:hanging="425"/>
      </w:pPr>
      <w:r w:rsidRPr="001961A5">
        <w:t xml:space="preserve">Still running – distillery in </w:t>
      </w:r>
      <w:proofErr w:type="spellStart"/>
      <w:r w:rsidRPr="001961A5">
        <w:t>revelstoke</w:t>
      </w:r>
      <w:proofErr w:type="spellEnd"/>
      <w:r w:rsidRPr="001961A5">
        <w:t xml:space="preserve"> offered up rubbing alcohol for workers. </w:t>
      </w:r>
    </w:p>
    <w:p w14:paraId="0F297F8F" w14:textId="7AD5E1CE" w:rsidR="00BC192F" w:rsidRPr="001961A5" w:rsidRDefault="00BC192F" w:rsidP="0005593A">
      <w:pPr>
        <w:pStyle w:val="ListParagraph"/>
        <w:numPr>
          <w:ilvl w:val="0"/>
          <w:numId w:val="38"/>
        </w:numPr>
        <w:ind w:left="1418" w:hanging="425"/>
      </w:pPr>
      <w:r w:rsidRPr="001961A5">
        <w:t xml:space="preserve">No activity on crown license </w:t>
      </w:r>
    </w:p>
    <w:p w14:paraId="7A4487CF" w14:textId="53FAE8D2" w:rsidR="00BC192F" w:rsidRPr="001961A5" w:rsidRDefault="00BC192F" w:rsidP="0005593A">
      <w:pPr>
        <w:pStyle w:val="ListParagraph"/>
        <w:numPr>
          <w:ilvl w:val="0"/>
          <w:numId w:val="38"/>
        </w:numPr>
        <w:ind w:left="1418" w:hanging="425"/>
      </w:pPr>
      <w:r w:rsidRPr="001961A5">
        <w:t>No issues have gone away just keep piling up</w:t>
      </w:r>
    </w:p>
    <w:p w14:paraId="5BC2A045" w14:textId="0452BAA0" w:rsidR="00BC192F" w:rsidRPr="001961A5" w:rsidRDefault="00BC192F" w:rsidP="0005593A">
      <w:pPr>
        <w:pStyle w:val="ListParagraph"/>
        <w:numPr>
          <w:ilvl w:val="0"/>
          <w:numId w:val="38"/>
        </w:numPr>
        <w:ind w:left="1418" w:hanging="425"/>
      </w:pPr>
      <w:r w:rsidRPr="001961A5">
        <w:t xml:space="preserve">FN consultations concerns </w:t>
      </w:r>
    </w:p>
    <w:p w14:paraId="74CE4E49" w14:textId="31ACED8A" w:rsidR="00BC192F" w:rsidRPr="001961A5" w:rsidRDefault="00BC192F" w:rsidP="0005593A">
      <w:pPr>
        <w:pStyle w:val="ListParagraph"/>
        <w:numPr>
          <w:ilvl w:val="0"/>
          <w:numId w:val="38"/>
        </w:numPr>
        <w:ind w:left="1418" w:hanging="425"/>
      </w:pPr>
      <w:r w:rsidRPr="001961A5">
        <w:t xml:space="preserve">Pretty much just have BCTS to work on. </w:t>
      </w:r>
    </w:p>
    <w:p w14:paraId="5221821A" w14:textId="39DBDAE7" w:rsidR="00BC192F" w:rsidRPr="001961A5" w:rsidRDefault="00BC192F" w:rsidP="0005593A">
      <w:pPr>
        <w:pStyle w:val="ListParagraph"/>
        <w:numPr>
          <w:ilvl w:val="0"/>
          <w:numId w:val="38"/>
        </w:numPr>
        <w:ind w:left="1418" w:hanging="425"/>
      </w:pPr>
      <w:proofErr w:type="spellStart"/>
      <w:r w:rsidRPr="001961A5">
        <w:t>Silv</w:t>
      </w:r>
      <w:proofErr w:type="spellEnd"/>
      <w:r w:rsidRPr="001961A5">
        <w:t xml:space="preserve"> costs to cope with COVID a concern – gov relief???, anticipating double costs anticipated. </w:t>
      </w:r>
    </w:p>
    <w:p w14:paraId="42699B5F" w14:textId="5D0DA9F4" w:rsidR="00BC192F" w:rsidRPr="001961A5" w:rsidRDefault="00BC192F" w:rsidP="0005593A">
      <w:pPr>
        <w:pStyle w:val="ListParagraph"/>
        <w:numPr>
          <w:ilvl w:val="0"/>
          <w:numId w:val="38"/>
        </w:numPr>
        <w:ind w:left="1418" w:hanging="425"/>
      </w:pPr>
      <w:proofErr w:type="spellStart"/>
      <w:r w:rsidRPr="001961A5">
        <w:t>Silv</w:t>
      </w:r>
      <w:proofErr w:type="spellEnd"/>
      <w:r w:rsidRPr="001961A5">
        <w:t xml:space="preserve"> appraisal cost estimates gone down 30%?? Concerned </w:t>
      </w:r>
    </w:p>
    <w:p w14:paraId="7DEFE223" w14:textId="6E060E45" w:rsidR="00BC192F" w:rsidRPr="001961A5" w:rsidRDefault="00BC192F" w:rsidP="0005593A">
      <w:pPr>
        <w:pStyle w:val="ListParagraph"/>
        <w:numPr>
          <w:ilvl w:val="0"/>
          <w:numId w:val="38"/>
        </w:numPr>
        <w:ind w:left="1418" w:hanging="425"/>
      </w:pPr>
      <w:r w:rsidRPr="001961A5">
        <w:t>Missing Skiing!</w:t>
      </w:r>
    </w:p>
    <w:p w14:paraId="795E4F98" w14:textId="32207507" w:rsidR="00BC192F" w:rsidRPr="001961A5" w:rsidRDefault="00BC192F" w:rsidP="0005593A">
      <w:pPr>
        <w:pStyle w:val="ListParagraph"/>
        <w:ind w:left="1418" w:hanging="425"/>
      </w:pPr>
    </w:p>
    <w:p w14:paraId="22365C4B" w14:textId="53020E9A" w:rsidR="00BC192F" w:rsidRPr="001961A5" w:rsidRDefault="00BC192F" w:rsidP="0005593A">
      <w:pPr>
        <w:pStyle w:val="ListParagraph"/>
        <w:numPr>
          <w:ilvl w:val="0"/>
          <w:numId w:val="38"/>
        </w:numPr>
        <w:ind w:left="1418" w:hanging="425"/>
      </w:pPr>
      <w:r w:rsidRPr="001961A5">
        <w:t>How does this get reviewed</w:t>
      </w:r>
      <w:r w:rsidR="00901713" w:rsidRPr="001961A5">
        <w:t xml:space="preserve">? Any further costs – ask for more information in May? </w:t>
      </w:r>
    </w:p>
    <w:p w14:paraId="10F71C97" w14:textId="3B6D43F0" w:rsidR="00901713" w:rsidRPr="001961A5" w:rsidRDefault="00901713" w:rsidP="0005593A">
      <w:pPr>
        <w:pStyle w:val="ListParagraph"/>
        <w:numPr>
          <w:ilvl w:val="1"/>
          <w:numId w:val="38"/>
        </w:numPr>
        <w:ind w:left="1418" w:hanging="425"/>
      </w:pPr>
      <w:r w:rsidRPr="001961A5">
        <w:t>BEC</w:t>
      </w:r>
    </w:p>
    <w:p w14:paraId="79143E1F" w14:textId="69D40F5F" w:rsidR="00901713" w:rsidRPr="001961A5" w:rsidRDefault="00901713" w:rsidP="0005593A">
      <w:pPr>
        <w:pStyle w:val="ListParagraph"/>
        <w:numPr>
          <w:ilvl w:val="1"/>
          <w:numId w:val="38"/>
        </w:numPr>
        <w:ind w:left="1418" w:hanging="425"/>
      </w:pPr>
      <w:r w:rsidRPr="001961A5">
        <w:t>Phase</w:t>
      </w:r>
    </w:p>
    <w:p w14:paraId="3CF5B2AC" w14:textId="075EB0C4" w:rsidR="00901713" w:rsidRPr="001961A5" w:rsidRDefault="00901713" w:rsidP="0005593A">
      <w:pPr>
        <w:pStyle w:val="ListParagraph"/>
        <w:numPr>
          <w:ilvl w:val="1"/>
          <w:numId w:val="38"/>
        </w:numPr>
        <w:ind w:left="1418" w:hanging="425"/>
      </w:pPr>
      <w:r w:rsidRPr="001961A5">
        <w:t>Increased costs on FP due to drought, brushing</w:t>
      </w:r>
    </w:p>
    <w:p w14:paraId="43691760" w14:textId="31B29C49" w:rsidR="00901713" w:rsidRPr="001961A5" w:rsidRDefault="00901713" w:rsidP="00BC192F">
      <w:pPr>
        <w:pStyle w:val="ListParagraph"/>
        <w:ind w:left="1440"/>
      </w:pPr>
      <w:r w:rsidRPr="001961A5">
        <w:tab/>
      </w:r>
    </w:p>
    <w:p w14:paraId="2766BE58" w14:textId="7780DEDA" w:rsidR="00BC192F" w:rsidRPr="0005593A" w:rsidRDefault="0005593A" w:rsidP="0005593A">
      <w:pPr>
        <w:rPr>
          <w:b/>
        </w:rPr>
      </w:pPr>
      <w:r w:rsidRPr="0005593A">
        <w:rPr>
          <w:b/>
        </w:rPr>
        <w:t>Rachel</w:t>
      </w:r>
    </w:p>
    <w:p w14:paraId="590538D6" w14:textId="27174324" w:rsidR="009C6B4B" w:rsidRPr="001961A5" w:rsidRDefault="009C6B4B" w:rsidP="00BC192F">
      <w:pPr>
        <w:pStyle w:val="ListParagraph"/>
        <w:ind w:left="1440"/>
      </w:pPr>
      <w:r w:rsidRPr="001961A5">
        <w:t xml:space="preserve">Weird time if there is anything needing help or have questions please bring them forward. </w:t>
      </w:r>
    </w:p>
    <w:p w14:paraId="3669907D" w14:textId="0765403C" w:rsidR="00BC192F" w:rsidRPr="001961A5" w:rsidRDefault="009C6B4B" w:rsidP="00BC192F">
      <w:pPr>
        <w:pStyle w:val="ListParagraph"/>
        <w:ind w:left="1440"/>
      </w:pPr>
      <w:r w:rsidRPr="001961A5">
        <w:t xml:space="preserve">Planting piece need to work together to keep everyone safe with a successful program. Share practices and keep everyone together have similar contractors between us. </w:t>
      </w:r>
    </w:p>
    <w:p w14:paraId="525E0115" w14:textId="7A2279F1" w:rsidR="009C6B4B" w:rsidRPr="001961A5" w:rsidRDefault="009C6B4B" w:rsidP="00BC192F">
      <w:pPr>
        <w:pStyle w:val="ListParagraph"/>
        <w:ind w:left="1440"/>
      </w:pPr>
      <w:r w:rsidRPr="001961A5">
        <w:t>Work going into camp standards, economic driver for communities as well. A balancing act between economics and health</w:t>
      </w:r>
    </w:p>
    <w:p w14:paraId="17AD0678" w14:textId="6C9EDBDB" w:rsidR="009C6B4B" w:rsidRPr="001961A5" w:rsidRDefault="009C6B4B" w:rsidP="00BC192F">
      <w:pPr>
        <w:pStyle w:val="ListParagraph"/>
        <w:ind w:left="1440"/>
      </w:pPr>
      <w:r w:rsidRPr="001961A5">
        <w:t xml:space="preserve">Follow up with Nina – connect with her as TSA before next TSA meeting in moving ahead in planting to keep ourselves on the same page. Next week meeting on Tuesday. Calls on </w:t>
      </w:r>
      <w:r w:rsidR="00BC3F4D" w:rsidRPr="001961A5">
        <w:t>T</w:t>
      </w:r>
      <w:r w:rsidRPr="001961A5">
        <w:t>uesday</w:t>
      </w:r>
      <w:r w:rsidR="00BC3F4D" w:rsidRPr="001961A5">
        <w:t xml:space="preserve"> already set up. </w:t>
      </w:r>
      <w:r w:rsidR="0005593A">
        <w:t>Contact George or Rachel if you have not gotten an invite for this meeting</w:t>
      </w:r>
    </w:p>
    <w:p w14:paraId="0619C40A" w14:textId="25825F3E" w:rsidR="00415C2B" w:rsidRPr="001961A5" w:rsidRDefault="00415C2B" w:rsidP="00BC192F">
      <w:pPr>
        <w:pStyle w:val="ListParagraph"/>
        <w:ind w:left="1440"/>
      </w:pPr>
    </w:p>
    <w:p w14:paraId="158C9C6D" w14:textId="5EEF3575" w:rsidR="00415C2B" w:rsidRPr="001961A5" w:rsidRDefault="00415C2B" w:rsidP="00BC192F">
      <w:pPr>
        <w:pStyle w:val="ListParagraph"/>
        <w:ind w:left="1440"/>
      </w:pPr>
      <w:r w:rsidRPr="001961A5">
        <w:t>Insert from Ashley Ladyman</w:t>
      </w:r>
      <w:r w:rsidR="0005593A">
        <w:t xml:space="preserve"> on Silviculture rates</w:t>
      </w:r>
    </w:p>
    <w:p w14:paraId="2C10E510" w14:textId="77777777" w:rsidR="00415C2B" w:rsidRDefault="00415C2B" w:rsidP="00BC192F">
      <w:pPr>
        <w:pStyle w:val="ListParagraph"/>
        <w:ind w:left="1440"/>
        <w:rPr>
          <w:b/>
          <w:u w:val="single"/>
        </w:rPr>
      </w:pPr>
    </w:p>
    <w:p w14:paraId="306EE1E0" w14:textId="38BD777C" w:rsidR="009C6B4B" w:rsidRDefault="001961A5" w:rsidP="00BC192F">
      <w:pPr>
        <w:pStyle w:val="ListParagraph"/>
        <w:ind w:left="1440"/>
        <w:rPr>
          <w:b/>
          <w:u w:val="single"/>
        </w:rPr>
      </w:pPr>
      <w:r>
        <w:rPr>
          <w:b/>
          <w:u w:val="single"/>
        </w:rPr>
        <w:object w:dxaOrig="1534" w:dyaOrig="991" w14:anchorId="579DA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8pt" o:ole="">
            <v:imagedata r:id="rId10" o:title=""/>
          </v:shape>
          <o:OLEObject Type="Embed" ProgID="AcroExch.Document.2015" ShapeID="_x0000_i1025" DrawAspect="Icon" ObjectID="_1647419816" r:id="rId11"/>
        </w:object>
      </w:r>
    </w:p>
    <w:p w14:paraId="2888DB92" w14:textId="255C42E9" w:rsidR="00BC3F4D" w:rsidRDefault="00BC3F4D" w:rsidP="00BC192F">
      <w:pPr>
        <w:pStyle w:val="ListParagraph"/>
        <w:ind w:left="1440"/>
        <w:rPr>
          <w:b/>
          <w:u w:val="single"/>
        </w:rPr>
      </w:pPr>
    </w:p>
    <w:p w14:paraId="5F7FBA70" w14:textId="7265E053" w:rsidR="00BC3F4D" w:rsidRPr="0005593A" w:rsidRDefault="00BC3F4D" w:rsidP="0005593A">
      <w:pPr>
        <w:rPr>
          <w:b/>
        </w:rPr>
      </w:pPr>
      <w:r w:rsidRPr="0005593A">
        <w:rPr>
          <w:b/>
        </w:rPr>
        <w:t>Douglas Fir Beetle</w:t>
      </w:r>
      <w:r w:rsidR="0005593A">
        <w:rPr>
          <w:b/>
        </w:rPr>
        <w:t xml:space="preserve"> - Kris</w:t>
      </w:r>
    </w:p>
    <w:p w14:paraId="1977ECD7" w14:textId="28C5AE2D" w:rsidR="00BC3F4D" w:rsidRPr="001961A5" w:rsidRDefault="00BC3F4D" w:rsidP="00BC192F">
      <w:pPr>
        <w:pStyle w:val="ListParagraph"/>
        <w:ind w:left="1440"/>
      </w:pPr>
    </w:p>
    <w:p w14:paraId="42B7C56C" w14:textId="4AC9B670" w:rsidR="00BC3F4D" w:rsidRPr="001961A5" w:rsidRDefault="00BC3F4D" w:rsidP="00BC192F">
      <w:pPr>
        <w:pStyle w:val="ListParagraph"/>
        <w:ind w:left="1440"/>
      </w:pPr>
      <w:r w:rsidRPr="001961A5">
        <w:t>Secured funding – 2 contracts on Fir beetle , up in Clearwater</w:t>
      </w:r>
      <w:proofErr w:type="gramStart"/>
      <w:r w:rsidRPr="001961A5">
        <w:t xml:space="preserve">. </w:t>
      </w:r>
      <w:proofErr w:type="gramEnd"/>
      <w:r w:rsidRPr="001961A5">
        <w:t xml:space="preserve">Information coming in and is being put forward to WGCF, Interfor not in </w:t>
      </w:r>
      <w:proofErr w:type="spellStart"/>
      <w:r w:rsidRPr="001961A5">
        <w:t>tolko</w:t>
      </w:r>
      <w:proofErr w:type="spellEnd"/>
      <w:r w:rsidRPr="001961A5">
        <w:t xml:space="preserve"> area for reports, </w:t>
      </w:r>
      <w:r w:rsidR="0005593A">
        <w:t xml:space="preserve">and </w:t>
      </w:r>
      <w:r w:rsidRPr="001961A5">
        <w:t>SRG</w:t>
      </w:r>
    </w:p>
    <w:p w14:paraId="4AD9E1A2" w14:textId="46A5A892" w:rsidR="00BC3F4D" w:rsidRPr="001961A5" w:rsidRDefault="00BC3F4D" w:rsidP="00BC192F">
      <w:pPr>
        <w:pStyle w:val="ListParagraph"/>
        <w:ind w:left="1440"/>
      </w:pPr>
      <w:r w:rsidRPr="001961A5">
        <w:t>Requests for funnel traps we have but no baits available in the district</w:t>
      </w:r>
    </w:p>
    <w:p w14:paraId="5C40C5A6" w14:textId="41FF077C" w:rsidR="00BC3F4D" w:rsidRPr="001961A5" w:rsidRDefault="00BC3F4D" w:rsidP="00BC192F">
      <w:pPr>
        <w:pStyle w:val="ListParagraph"/>
        <w:ind w:left="1440"/>
      </w:pPr>
      <w:r w:rsidRPr="001961A5">
        <w:t>Trap tree program requests coming in</w:t>
      </w:r>
    </w:p>
    <w:p w14:paraId="6FCEE9A0" w14:textId="44E6CC09" w:rsidR="00BC3F4D" w:rsidRPr="001961A5" w:rsidRDefault="00BC3F4D" w:rsidP="00BC192F">
      <w:pPr>
        <w:pStyle w:val="ListParagraph"/>
        <w:ind w:left="1440"/>
      </w:pPr>
      <w:r w:rsidRPr="001961A5">
        <w:t>Looking into more funding to keep going on surveys</w:t>
      </w:r>
    </w:p>
    <w:p w14:paraId="652E41C5" w14:textId="5FD56075" w:rsidR="00BC3F4D" w:rsidRPr="001961A5" w:rsidRDefault="00BC3F4D" w:rsidP="00BC192F">
      <w:pPr>
        <w:pStyle w:val="ListParagraph"/>
        <w:ind w:left="1440"/>
      </w:pPr>
      <w:r w:rsidRPr="001961A5">
        <w:lastRenderedPageBreak/>
        <w:t>Ratio wasn’t looked at – looking at strip lines 5-20 trees on strips – on current and previous attack. Most trees red grey already</w:t>
      </w:r>
    </w:p>
    <w:p w14:paraId="17E2474A" w14:textId="3A2615ED" w:rsidR="00BC3F4D" w:rsidRPr="001961A5" w:rsidRDefault="00BC3F4D" w:rsidP="00BC192F">
      <w:pPr>
        <w:pStyle w:val="ListParagraph"/>
        <w:ind w:left="1440"/>
      </w:pPr>
      <w:r w:rsidRPr="001961A5">
        <w:t xml:space="preserve">Appreciate everyone working on it and moving forward with it to address as much as they can. </w:t>
      </w:r>
    </w:p>
    <w:p w14:paraId="62240AEC" w14:textId="4D124A89" w:rsidR="00BC3F4D" w:rsidRPr="001961A5" w:rsidRDefault="00BC3F4D" w:rsidP="00BC192F">
      <w:pPr>
        <w:pStyle w:val="ListParagraph"/>
        <w:ind w:left="1440"/>
      </w:pPr>
      <w:proofErr w:type="spellStart"/>
      <w:r w:rsidRPr="001961A5">
        <w:t>Skeetsn</w:t>
      </w:r>
      <w:proofErr w:type="spellEnd"/>
      <w:r w:rsidRPr="001961A5">
        <w:t xml:space="preserve"> has been working on a trap tree program</w:t>
      </w:r>
    </w:p>
    <w:p w14:paraId="51C24B8D" w14:textId="1EC9B5CB" w:rsidR="00BC3F4D" w:rsidRPr="001961A5" w:rsidRDefault="00BC3F4D" w:rsidP="00BC192F">
      <w:pPr>
        <w:pStyle w:val="ListParagraph"/>
        <w:ind w:left="1440"/>
      </w:pPr>
      <w:proofErr w:type="spellStart"/>
      <w:r w:rsidRPr="001961A5">
        <w:t>T’Kemlups</w:t>
      </w:r>
      <w:proofErr w:type="spellEnd"/>
      <w:r w:rsidRPr="001961A5">
        <w:t xml:space="preserve"> also working on it to be proactive in</w:t>
      </w:r>
    </w:p>
    <w:p w14:paraId="3B500191" w14:textId="7289E49D" w:rsidR="00BC3F4D" w:rsidRPr="001961A5" w:rsidRDefault="00BC3F4D" w:rsidP="00BC192F">
      <w:pPr>
        <w:pStyle w:val="ListParagraph"/>
        <w:ind w:left="1440"/>
      </w:pPr>
      <w:r w:rsidRPr="001961A5">
        <w:t xml:space="preserve">WF had an active salvage program that was moved on thru the winter. Looking at moving forward with trap tree program as well. </w:t>
      </w:r>
    </w:p>
    <w:p w14:paraId="5A722483" w14:textId="1F6D2CFD" w:rsidR="00BC3F4D" w:rsidRPr="001961A5" w:rsidRDefault="00BC3F4D" w:rsidP="00BC192F">
      <w:pPr>
        <w:pStyle w:val="ListParagraph"/>
        <w:ind w:left="1440"/>
      </w:pPr>
      <w:r w:rsidRPr="001961A5">
        <w:t xml:space="preserve">Bonaparte did some probing and will be actioning this year. </w:t>
      </w:r>
    </w:p>
    <w:p w14:paraId="46BAA338" w14:textId="77777777" w:rsidR="0005593A" w:rsidRDefault="00F3443B" w:rsidP="00BC192F">
      <w:pPr>
        <w:pStyle w:val="ListParagraph"/>
        <w:ind w:left="1440"/>
      </w:pPr>
      <w:r w:rsidRPr="001961A5">
        <w:t>Exemptions for Fir beetle for FSP around forest health and moving forward with process what that looks like. Should share out with everyone once developed and what can be done to move forward with.</w:t>
      </w:r>
    </w:p>
    <w:p w14:paraId="3A63AEE4" w14:textId="7D5D6BB5" w:rsidR="00BC3F4D" w:rsidRPr="001961A5" w:rsidRDefault="00F3443B" w:rsidP="00BC192F">
      <w:pPr>
        <w:pStyle w:val="ListParagraph"/>
        <w:ind w:left="1440"/>
      </w:pPr>
      <w:r w:rsidRPr="001961A5">
        <w:t xml:space="preserve">Stacey and Ron will be moving forward with. Resources Branch to be involved as well for guidance. </w:t>
      </w:r>
    </w:p>
    <w:p w14:paraId="77DF6035" w14:textId="4F7AB98E" w:rsidR="00F3443B" w:rsidRPr="001961A5" w:rsidRDefault="00F3443B" w:rsidP="00BC192F">
      <w:pPr>
        <w:pStyle w:val="ListParagraph"/>
        <w:ind w:left="1440"/>
      </w:pPr>
    </w:p>
    <w:p w14:paraId="322D506F" w14:textId="0F736F9E" w:rsidR="00F3443B" w:rsidRPr="001961A5" w:rsidRDefault="00F3443B" w:rsidP="00BC192F">
      <w:pPr>
        <w:pStyle w:val="ListParagraph"/>
        <w:ind w:left="1440"/>
      </w:pPr>
    </w:p>
    <w:p w14:paraId="5A8DCA34" w14:textId="619965AD" w:rsidR="00F3443B" w:rsidRPr="0005593A" w:rsidRDefault="00F3443B" w:rsidP="0005593A">
      <w:pPr>
        <w:rPr>
          <w:b/>
        </w:rPr>
      </w:pPr>
      <w:r w:rsidRPr="0005593A">
        <w:rPr>
          <w:b/>
        </w:rPr>
        <w:t xml:space="preserve">First Nations </w:t>
      </w:r>
      <w:r w:rsidR="0005593A">
        <w:rPr>
          <w:b/>
        </w:rPr>
        <w:t>- Ian</w:t>
      </w:r>
    </w:p>
    <w:p w14:paraId="453429DC" w14:textId="65B18F5C" w:rsidR="00F3443B" w:rsidRPr="001961A5" w:rsidRDefault="00F3443B" w:rsidP="00BC192F">
      <w:pPr>
        <w:pStyle w:val="ListParagraph"/>
        <w:ind w:left="1440"/>
      </w:pPr>
      <w:r w:rsidRPr="001961A5">
        <w:t>Most offices Closed thru COVID</w:t>
      </w:r>
    </w:p>
    <w:p w14:paraId="36E51968" w14:textId="14DAADAE" w:rsidR="00F3443B" w:rsidRPr="001961A5" w:rsidRDefault="00F3443B" w:rsidP="00F3443B">
      <w:pPr>
        <w:pStyle w:val="ListParagraph"/>
        <w:ind w:left="1440"/>
      </w:pPr>
      <w:r w:rsidRPr="001961A5">
        <w:t xml:space="preserve">New information sharing QsG2G – closed to new referrals and requesting extensions on older referrals. Some </w:t>
      </w:r>
      <w:r w:rsidR="002C70DC" w:rsidRPr="001961A5">
        <w:t>communities</w:t>
      </w:r>
      <w:r w:rsidRPr="001961A5">
        <w:t xml:space="preserve"> working from home. CP/RP coming in will be reviewed within the office but looking at case by case basis. Will continue to communicate what we know as we find out information. </w:t>
      </w:r>
    </w:p>
    <w:p w14:paraId="4BA5CB08" w14:textId="0B3E57B1" w:rsidR="00F3443B" w:rsidRPr="001961A5" w:rsidRDefault="00F3443B" w:rsidP="00F3443B">
      <w:pPr>
        <w:pStyle w:val="ListParagraph"/>
        <w:ind w:left="1440"/>
      </w:pPr>
      <w:r w:rsidRPr="001961A5">
        <w:t xml:space="preserve">Difference between CP submission – expedited or not – if info sharing and close the loop has been completed – is this going to hold up CP submissions? Will continue to move forward with them and review. Inbox is being monitored daily. </w:t>
      </w:r>
    </w:p>
    <w:p w14:paraId="71B6D825" w14:textId="0E873FDA" w:rsidR="00F3443B" w:rsidRPr="001961A5" w:rsidRDefault="00F3443B" w:rsidP="00F3443B">
      <w:pPr>
        <w:pStyle w:val="ListParagraph"/>
        <w:ind w:left="1440"/>
      </w:pPr>
      <w:r w:rsidRPr="001961A5">
        <w:t xml:space="preserve">Anticipate field season to be reduced. Anything wrapped up and submitted will be worked on. Will be working thru updated priority CP and RP being submitted. Keep in touch and if things change please update district. </w:t>
      </w:r>
    </w:p>
    <w:p w14:paraId="75A94CFB" w14:textId="1BEFCCA9" w:rsidR="00F3443B" w:rsidRPr="001961A5" w:rsidRDefault="00F3443B" w:rsidP="00F3443B">
      <w:pPr>
        <w:pStyle w:val="ListParagraph"/>
        <w:ind w:left="1440"/>
      </w:pPr>
      <w:r w:rsidRPr="001961A5">
        <w:t xml:space="preserve">Companies where relationship is developed </w:t>
      </w:r>
      <w:r w:rsidR="00FD7ADF" w:rsidRPr="001961A5">
        <w:t xml:space="preserve">work with them. Keep everyone updated. Wait and see when things get back to normally. </w:t>
      </w:r>
    </w:p>
    <w:p w14:paraId="598B22A5" w14:textId="49BD0293" w:rsidR="00FD7ADF" w:rsidRPr="001961A5" w:rsidRDefault="00FD7ADF" w:rsidP="00F3443B">
      <w:pPr>
        <w:pStyle w:val="ListParagraph"/>
        <w:ind w:left="1440"/>
      </w:pPr>
    </w:p>
    <w:p w14:paraId="73188F7A" w14:textId="10451F81" w:rsidR="00FD7ADF" w:rsidRPr="001961A5" w:rsidRDefault="00FD7ADF" w:rsidP="00F3443B">
      <w:pPr>
        <w:pStyle w:val="ListParagraph"/>
        <w:ind w:left="1440"/>
      </w:pPr>
    </w:p>
    <w:p w14:paraId="46D645CB" w14:textId="6E20D361" w:rsidR="00FD7ADF" w:rsidRPr="0005593A" w:rsidRDefault="00FD7ADF" w:rsidP="0005593A">
      <w:pPr>
        <w:rPr>
          <w:b/>
        </w:rPr>
      </w:pPr>
      <w:r w:rsidRPr="0005593A">
        <w:rPr>
          <w:b/>
        </w:rPr>
        <w:t>FSW GAR order amendment</w:t>
      </w:r>
      <w:r w:rsidR="0005593A">
        <w:rPr>
          <w:b/>
        </w:rPr>
        <w:t xml:space="preserve"> – Ron </w:t>
      </w:r>
    </w:p>
    <w:p w14:paraId="2A08DF4C" w14:textId="65101220" w:rsidR="00FD7ADF" w:rsidRPr="001961A5" w:rsidRDefault="00FD7ADF" w:rsidP="00F3443B">
      <w:pPr>
        <w:pStyle w:val="ListParagraph"/>
        <w:ind w:left="1440"/>
      </w:pPr>
      <w:r w:rsidRPr="001961A5">
        <w:t>Comments to be coming back from RVZ. What more may need to be done with FN consultation piece</w:t>
      </w:r>
      <w:r w:rsidR="009E5EDB">
        <w:t xml:space="preserve">? </w:t>
      </w:r>
      <w:bookmarkStart w:id="1" w:name="_GoBack"/>
      <w:bookmarkEnd w:id="1"/>
      <w:r w:rsidRPr="001961A5">
        <w:t xml:space="preserve"> Wrapped up prior to COVID with Ian and not much further feedback has been given. </w:t>
      </w:r>
    </w:p>
    <w:p w14:paraId="19F636F6" w14:textId="32C17455" w:rsidR="00FD7ADF" w:rsidRPr="001961A5" w:rsidRDefault="00FD7ADF" w:rsidP="00F3443B">
      <w:pPr>
        <w:pStyle w:val="ListParagraph"/>
        <w:ind w:left="1440"/>
      </w:pPr>
      <w:r w:rsidRPr="001961A5">
        <w:t>All comments back except from R</w:t>
      </w:r>
      <w:r w:rsidR="00C8695F">
        <w:t xml:space="preserve">ita </w:t>
      </w:r>
      <w:r w:rsidRPr="001961A5">
        <w:t>W</w:t>
      </w:r>
      <w:r w:rsidR="00C8695F">
        <w:t>inkler</w:t>
      </w:r>
      <w:r w:rsidRPr="001961A5">
        <w:t xml:space="preserve"> and looking to get letter out shortly</w:t>
      </w:r>
      <w:r w:rsidR="0005593A">
        <w:t xml:space="preserve"> </w:t>
      </w:r>
      <w:r w:rsidRPr="001961A5">
        <w:t xml:space="preserve">(within the next week). </w:t>
      </w:r>
    </w:p>
    <w:p w14:paraId="35502BFA" w14:textId="73944797" w:rsidR="00FD7ADF" w:rsidRPr="001961A5" w:rsidRDefault="00FD7ADF" w:rsidP="00F3443B">
      <w:pPr>
        <w:pStyle w:val="ListParagraph"/>
        <w:ind w:left="1440"/>
      </w:pPr>
      <w:r w:rsidRPr="001961A5">
        <w:t>FSP amendment submission just needs to be submitted for approval does not need to be approved by April 13</w:t>
      </w:r>
      <w:r w:rsidRPr="001961A5">
        <w:rPr>
          <w:vertAlign w:val="superscript"/>
        </w:rPr>
        <w:t>th</w:t>
      </w:r>
      <w:r w:rsidRPr="001961A5">
        <w:t xml:space="preserve">. </w:t>
      </w:r>
    </w:p>
    <w:p w14:paraId="1A8B664A" w14:textId="608F24C6" w:rsidR="00FD7ADF" w:rsidRPr="001961A5" w:rsidRDefault="00FD7ADF" w:rsidP="00F3443B">
      <w:pPr>
        <w:pStyle w:val="ListParagraph"/>
        <w:ind w:left="1440"/>
      </w:pPr>
      <w:r w:rsidRPr="001961A5">
        <w:t xml:space="preserve">Will take some time to get thru the comments – there are quite a few. </w:t>
      </w:r>
      <w:r w:rsidR="009E5EDB">
        <w:t>Most licensees have submitted FSW wording proposals and one has submitted FSP amendment with FSW results/strategies</w:t>
      </w:r>
      <w:proofErr w:type="gramStart"/>
      <w:r w:rsidRPr="001961A5">
        <w:t xml:space="preserve">. </w:t>
      </w:r>
      <w:proofErr w:type="gramEnd"/>
      <w:r w:rsidRPr="001961A5">
        <w:t xml:space="preserve">BCTS to resubmit as currently in Draft. </w:t>
      </w:r>
    </w:p>
    <w:p w14:paraId="62E60F4A" w14:textId="3EA5D663" w:rsidR="00FD7ADF" w:rsidRPr="001961A5" w:rsidRDefault="00FD7ADF" w:rsidP="00F3443B">
      <w:pPr>
        <w:pStyle w:val="ListParagraph"/>
        <w:ind w:left="1440"/>
      </w:pPr>
      <w:r w:rsidRPr="001961A5">
        <w:t xml:space="preserve">Once receive the comments get the licensee back together to review and apply to their FSP amendment. </w:t>
      </w:r>
    </w:p>
    <w:p w14:paraId="7B1E5C6B" w14:textId="56CC6783" w:rsidR="00FD7ADF" w:rsidRPr="001961A5" w:rsidRDefault="00FD7ADF" w:rsidP="00F3443B">
      <w:pPr>
        <w:pStyle w:val="ListParagraph"/>
        <w:ind w:left="1440"/>
      </w:pPr>
    </w:p>
    <w:p w14:paraId="7AABE321" w14:textId="2F356153" w:rsidR="00FD7ADF" w:rsidRPr="001961A5" w:rsidRDefault="00FD7ADF" w:rsidP="00F3443B">
      <w:pPr>
        <w:pStyle w:val="ListParagraph"/>
        <w:ind w:left="1440"/>
      </w:pPr>
    </w:p>
    <w:p w14:paraId="2DE37C34" w14:textId="6E82A4C8" w:rsidR="00FD7ADF" w:rsidRPr="0005593A" w:rsidRDefault="00FD7ADF" w:rsidP="0005593A">
      <w:pPr>
        <w:rPr>
          <w:b/>
        </w:rPr>
      </w:pPr>
      <w:r w:rsidRPr="0005593A">
        <w:rPr>
          <w:b/>
        </w:rPr>
        <w:t>DM Updates</w:t>
      </w:r>
      <w:r w:rsidR="0005593A">
        <w:rPr>
          <w:b/>
        </w:rPr>
        <w:t xml:space="preserve"> - Rach</w:t>
      </w:r>
      <w:r w:rsidR="009E5EDB">
        <w:rPr>
          <w:b/>
        </w:rPr>
        <w:t>a</w:t>
      </w:r>
      <w:r w:rsidR="0005593A">
        <w:rPr>
          <w:b/>
        </w:rPr>
        <w:t>el</w:t>
      </w:r>
    </w:p>
    <w:p w14:paraId="733832EA" w14:textId="182E2C0D" w:rsidR="00FD7ADF" w:rsidRPr="001961A5" w:rsidRDefault="00FD7ADF" w:rsidP="00F3443B">
      <w:pPr>
        <w:pStyle w:val="ListParagraph"/>
        <w:ind w:left="1440"/>
      </w:pPr>
      <w:r w:rsidRPr="001961A5">
        <w:lastRenderedPageBreak/>
        <w:t>All government office</w:t>
      </w:r>
      <w:r w:rsidR="0005593A">
        <w:t>s</w:t>
      </w:r>
      <w:r w:rsidRPr="001961A5">
        <w:t xml:space="preserve"> are closed – most people are working from home</w:t>
      </w:r>
      <w:r w:rsidR="002C70DC" w:rsidRPr="001961A5">
        <w:t xml:space="preserve">. </w:t>
      </w:r>
    </w:p>
    <w:p w14:paraId="7429DAB0" w14:textId="2F9DEB2E" w:rsidR="002C70DC" w:rsidRPr="001961A5" w:rsidRDefault="002C70DC" w:rsidP="00F3443B">
      <w:pPr>
        <w:pStyle w:val="ListParagraph"/>
        <w:ind w:left="1440"/>
      </w:pPr>
      <w:r w:rsidRPr="001961A5">
        <w:t>Still there to receive mail at the offices in Kamloops and Clearwater.</w:t>
      </w:r>
    </w:p>
    <w:p w14:paraId="5854001A" w14:textId="0D547EB7" w:rsidR="002C70DC" w:rsidRPr="001961A5" w:rsidRDefault="002C70DC" w:rsidP="00F3443B">
      <w:pPr>
        <w:pStyle w:val="ListParagraph"/>
        <w:ind w:left="1440"/>
      </w:pPr>
      <w:r w:rsidRPr="001961A5">
        <w:t xml:space="preserve">Keep working together and keeping community safe and support each other. </w:t>
      </w:r>
    </w:p>
    <w:p w14:paraId="7D8DF59D" w14:textId="5BAA5BCB" w:rsidR="002C70DC" w:rsidRPr="001961A5" w:rsidRDefault="002C70DC" w:rsidP="00F3443B">
      <w:pPr>
        <w:pStyle w:val="ListParagraph"/>
        <w:ind w:left="1440"/>
      </w:pPr>
      <w:r w:rsidRPr="001961A5">
        <w:t xml:space="preserve">If </w:t>
      </w:r>
      <w:r w:rsidR="0005593A">
        <w:t xml:space="preserve">you </w:t>
      </w:r>
      <w:r w:rsidRPr="001961A5">
        <w:t xml:space="preserve">want a one on one conversations reach out to set up with Ben and Zorica. </w:t>
      </w:r>
    </w:p>
    <w:p w14:paraId="465D7536" w14:textId="3EC806C8" w:rsidR="002C70DC" w:rsidRPr="001961A5" w:rsidRDefault="002C70DC" w:rsidP="00F3443B">
      <w:pPr>
        <w:pStyle w:val="ListParagraph"/>
        <w:ind w:left="1440"/>
      </w:pPr>
      <w:r w:rsidRPr="001961A5">
        <w:t xml:space="preserve">Keep paying attention to </w:t>
      </w:r>
      <w:r w:rsidR="0005593A" w:rsidRPr="001961A5">
        <w:t>provincial</w:t>
      </w:r>
      <w:r w:rsidR="0005593A">
        <w:t xml:space="preserve"> updates</w:t>
      </w:r>
    </w:p>
    <w:p w14:paraId="3DA589F9" w14:textId="632ED98E" w:rsidR="002C70DC" w:rsidRPr="001961A5" w:rsidRDefault="002C70DC" w:rsidP="00F3443B">
      <w:pPr>
        <w:pStyle w:val="ListParagraph"/>
        <w:ind w:left="1440"/>
      </w:pPr>
      <w:r w:rsidRPr="001961A5">
        <w:t xml:space="preserve">Log driver cost reduction initiative – still moving forward with interior revitalization </w:t>
      </w:r>
    </w:p>
    <w:p w14:paraId="175D14D9" w14:textId="4463902F" w:rsidR="002C70DC" w:rsidRPr="001961A5" w:rsidRDefault="002C70DC" w:rsidP="00F3443B">
      <w:pPr>
        <w:pStyle w:val="ListParagraph"/>
        <w:ind w:left="1440"/>
      </w:pPr>
      <w:r w:rsidRPr="001961A5">
        <w:t xml:space="preserve">Steward Card ideas on local </w:t>
      </w:r>
      <w:r w:rsidR="0005593A" w:rsidRPr="001961A5">
        <w:t>initiatives</w:t>
      </w:r>
      <w:r w:rsidRPr="001961A5">
        <w:t xml:space="preserve"> – looking to continue those discussions in the future. </w:t>
      </w:r>
    </w:p>
    <w:p w14:paraId="006F808B" w14:textId="50A30BB8" w:rsidR="002C70DC" w:rsidRPr="001961A5" w:rsidRDefault="002C70DC" w:rsidP="00F3443B">
      <w:pPr>
        <w:pStyle w:val="ListParagraph"/>
        <w:ind w:left="1440"/>
      </w:pPr>
    </w:p>
    <w:p w14:paraId="1A0566AB" w14:textId="021C4408" w:rsidR="002C70DC" w:rsidRPr="001961A5" w:rsidRDefault="002C70DC" w:rsidP="00F3443B">
      <w:pPr>
        <w:pStyle w:val="ListParagraph"/>
        <w:ind w:left="1440"/>
      </w:pPr>
      <w:r w:rsidRPr="001961A5">
        <w:t xml:space="preserve">With all bad things good things can come about of this. </w:t>
      </w:r>
    </w:p>
    <w:p w14:paraId="116A8BB3" w14:textId="3A9F2481" w:rsidR="002C70DC" w:rsidRDefault="002C70DC" w:rsidP="00F3443B">
      <w:pPr>
        <w:pStyle w:val="ListParagraph"/>
        <w:ind w:left="1440"/>
      </w:pPr>
      <w:r w:rsidRPr="001961A5">
        <w:t xml:space="preserve">Keep track of the good things not the doom and gloom – Thanks Erik </w:t>
      </w:r>
    </w:p>
    <w:p w14:paraId="06484302" w14:textId="1D3F448C" w:rsidR="0005593A" w:rsidRDefault="0005593A" w:rsidP="00F3443B">
      <w:pPr>
        <w:pStyle w:val="ListParagraph"/>
        <w:ind w:left="1440"/>
      </w:pPr>
    </w:p>
    <w:p w14:paraId="1F3577C4" w14:textId="4A5AA489" w:rsidR="0005593A" w:rsidRDefault="0005593A" w:rsidP="00F3443B">
      <w:pPr>
        <w:pStyle w:val="ListParagraph"/>
        <w:ind w:left="1440"/>
      </w:pPr>
      <w:r>
        <w:t xml:space="preserve">When taking great leaps, life often turns to shit before it turns to Shinola. </w:t>
      </w:r>
      <w:r w:rsidR="007029FE">
        <w:t xml:space="preserve">My two cents. </w:t>
      </w:r>
    </w:p>
    <w:p w14:paraId="1266F9F5" w14:textId="138FEBD9" w:rsidR="007029FE" w:rsidRDefault="007029FE" w:rsidP="00F3443B">
      <w:pPr>
        <w:pStyle w:val="ListParagraph"/>
        <w:ind w:left="1440"/>
      </w:pPr>
    </w:p>
    <w:p w14:paraId="13578E05" w14:textId="2565D56A" w:rsidR="007029FE" w:rsidRPr="001961A5" w:rsidRDefault="007029FE" w:rsidP="00F3443B">
      <w:pPr>
        <w:pStyle w:val="ListParagraph"/>
        <w:ind w:left="1440"/>
      </w:pPr>
      <w:r>
        <w:t xml:space="preserve">Stay safe everyone. </w:t>
      </w:r>
    </w:p>
    <w:p w14:paraId="41C512A1" w14:textId="4068744B" w:rsidR="002C70DC" w:rsidRPr="001961A5" w:rsidRDefault="002C70DC" w:rsidP="00F3443B">
      <w:pPr>
        <w:pStyle w:val="ListParagraph"/>
        <w:ind w:left="1440"/>
      </w:pPr>
    </w:p>
    <w:p w14:paraId="024237DE" w14:textId="4165F23A" w:rsidR="002C70DC" w:rsidRPr="001961A5" w:rsidRDefault="002C70DC" w:rsidP="00F3443B">
      <w:pPr>
        <w:pStyle w:val="ListParagraph"/>
        <w:ind w:left="1440"/>
      </w:pPr>
    </w:p>
    <w:p w14:paraId="7F0A65D9" w14:textId="4CF23150" w:rsidR="002C70DC" w:rsidRPr="001961A5" w:rsidRDefault="002C70DC" w:rsidP="00F3443B">
      <w:pPr>
        <w:pStyle w:val="ListParagraph"/>
        <w:ind w:left="1440"/>
      </w:pPr>
    </w:p>
    <w:p w14:paraId="025AB118" w14:textId="6C488FD3" w:rsidR="002C70DC" w:rsidRPr="001961A5" w:rsidRDefault="002C70DC" w:rsidP="00F3443B">
      <w:pPr>
        <w:pStyle w:val="ListParagraph"/>
        <w:ind w:left="1440"/>
      </w:pPr>
    </w:p>
    <w:p w14:paraId="36C29501" w14:textId="61DB21CD" w:rsidR="002C70DC" w:rsidRPr="001961A5" w:rsidRDefault="002C70DC" w:rsidP="00F3443B">
      <w:pPr>
        <w:pStyle w:val="ListParagraph"/>
        <w:ind w:left="1440"/>
      </w:pPr>
    </w:p>
    <w:p w14:paraId="2EAC9887" w14:textId="2E6451D4" w:rsidR="002C70DC" w:rsidRPr="001961A5" w:rsidRDefault="002C70DC" w:rsidP="00F3443B">
      <w:pPr>
        <w:pStyle w:val="ListParagraph"/>
        <w:ind w:left="1440"/>
      </w:pPr>
    </w:p>
    <w:p w14:paraId="13D1DC5C" w14:textId="77777777" w:rsidR="00F3443B" w:rsidRPr="001961A5" w:rsidRDefault="00F3443B" w:rsidP="00A91D56"/>
    <w:sectPr w:rsidR="00F3443B" w:rsidRPr="001961A5" w:rsidSect="00236BA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647E5" w14:textId="77777777" w:rsidR="00D45DAC" w:rsidRDefault="00D45DAC" w:rsidP="00BC4D82">
      <w:r>
        <w:separator/>
      </w:r>
    </w:p>
  </w:endnote>
  <w:endnote w:type="continuationSeparator" w:id="0">
    <w:p w14:paraId="39D5986F" w14:textId="77777777" w:rsidR="00D45DAC" w:rsidRDefault="00D45DAC" w:rsidP="00B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129931"/>
      <w:docPartObj>
        <w:docPartGallery w:val="Page Numbers (Bottom of Page)"/>
        <w:docPartUnique/>
      </w:docPartObj>
    </w:sdtPr>
    <w:sdtEndPr>
      <w:rPr>
        <w:noProof/>
      </w:rPr>
    </w:sdtEndPr>
    <w:sdtContent>
      <w:p w14:paraId="7232FD20" w14:textId="77777777" w:rsidR="00BC4D82" w:rsidRDefault="00BC4D82">
        <w:pPr>
          <w:pStyle w:val="Footer"/>
          <w:jc w:val="right"/>
        </w:pPr>
        <w:r>
          <w:fldChar w:fldCharType="begin"/>
        </w:r>
        <w:r>
          <w:instrText xml:space="preserve"> PAGE   \* MERGEFORMAT </w:instrText>
        </w:r>
        <w:r>
          <w:fldChar w:fldCharType="separate"/>
        </w:r>
        <w:r w:rsidR="002630C9">
          <w:rPr>
            <w:noProof/>
          </w:rPr>
          <w:t>2</w:t>
        </w:r>
        <w:r>
          <w:rPr>
            <w:noProof/>
          </w:rPr>
          <w:fldChar w:fldCharType="end"/>
        </w:r>
      </w:p>
    </w:sdtContent>
  </w:sdt>
  <w:p w14:paraId="2925BB59" w14:textId="77777777" w:rsidR="00BC4D82" w:rsidRDefault="00BC4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B5D56" w14:textId="77777777" w:rsidR="00D45DAC" w:rsidRDefault="00D45DAC" w:rsidP="00BC4D82">
      <w:r>
        <w:separator/>
      </w:r>
    </w:p>
  </w:footnote>
  <w:footnote w:type="continuationSeparator" w:id="0">
    <w:p w14:paraId="76766307" w14:textId="77777777" w:rsidR="00D45DAC" w:rsidRDefault="00D45DAC" w:rsidP="00BC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C58F2"/>
    <w:multiLevelType w:val="hybridMultilevel"/>
    <w:tmpl w:val="288CF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A33628"/>
    <w:multiLevelType w:val="hybridMultilevel"/>
    <w:tmpl w:val="D7C89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02761C5"/>
    <w:multiLevelType w:val="hybridMultilevel"/>
    <w:tmpl w:val="3E268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25319"/>
    <w:multiLevelType w:val="hybridMultilevel"/>
    <w:tmpl w:val="92B225E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5D6727C"/>
    <w:multiLevelType w:val="hybridMultilevel"/>
    <w:tmpl w:val="7F52EB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EF5F15"/>
    <w:multiLevelType w:val="hybridMultilevel"/>
    <w:tmpl w:val="FDB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F54BF"/>
    <w:multiLevelType w:val="hybridMultilevel"/>
    <w:tmpl w:val="F7506EFE"/>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 w15:restartNumberingAfterBreak="0">
    <w:nsid w:val="26B52002"/>
    <w:multiLevelType w:val="hybridMultilevel"/>
    <w:tmpl w:val="4912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C3AEC"/>
    <w:multiLevelType w:val="hybridMultilevel"/>
    <w:tmpl w:val="401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3404C"/>
    <w:multiLevelType w:val="hybridMultilevel"/>
    <w:tmpl w:val="D97E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F0138F"/>
    <w:multiLevelType w:val="hybridMultilevel"/>
    <w:tmpl w:val="F724B594"/>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1" w15:restartNumberingAfterBreak="0">
    <w:nsid w:val="2E8D162D"/>
    <w:multiLevelType w:val="hybridMultilevel"/>
    <w:tmpl w:val="E1041B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0045290"/>
    <w:multiLevelType w:val="hybridMultilevel"/>
    <w:tmpl w:val="5BD68D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1B36AB5"/>
    <w:multiLevelType w:val="hybridMultilevel"/>
    <w:tmpl w:val="9868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0B22ED"/>
    <w:multiLevelType w:val="hybridMultilevel"/>
    <w:tmpl w:val="3B14F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989730D"/>
    <w:multiLevelType w:val="hybridMultilevel"/>
    <w:tmpl w:val="36ACF2C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3ABF7B89"/>
    <w:multiLevelType w:val="hybridMultilevel"/>
    <w:tmpl w:val="A2FAF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7576B0"/>
    <w:multiLevelType w:val="hybridMultilevel"/>
    <w:tmpl w:val="C8D8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9C36ED"/>
    <w:multiLevelType w:val="hybridMultilevel"/>
    <w:tmpl w:val="ADD8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58379A"/>
    <w:multiLevelType w:val="hybridMultilevel"/>
    <w:tmpl w:val="D784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2B502A"/>
    <w:multiLevelType w:val="hybridMultilevel"/>
    <w:tmpl w:val="536E08A0"/>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1" w15:restartNumberingAfterBreak="0">
    <w:nsid w:val="48F8146D"/>
    <w:multiLevelType w:val="hybridMultilevel"/>
    <w:tmpl w:val="79CE74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98A6766"/>
    <w:multiLevelType w:val="hybridMultilevel"/>
    <w:tmpl w:val="1E8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1793D"/>
    <w:multiLevelType w:val="hybridMultilevel"/>
    <w:tmpl w:val="F50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282281"/>
    <w:multiLevelType w:val="hybridMultilevel"/>
    <w:tmpl w:val="DC08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2C17E21"/>
    <w:multiLevelType w:val="hybridMultilevel"/>
    <w:tmpl w:val="2962E5B4"/>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6" w15:restartNumberingAfterBreak="0">
    <w:nsid w:val="53BD5227"/>
    <w:multiLevelType w:val="hybridMultilevel"/>
    <w:tmpl w:val="D90E9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88A78C4"/>
    <w:multiLevelType w:val="hybridMultilevel"/>
    <w:tmpl w:val="9DB0E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1001128"/>
    <w:multiLevelType w:val="hybridMultilevel"/>
    <w:tmpl w:val="C2CA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1880"/>
    <w:multiLevelType w:val="hybridMultilevel"/>
    <w:tmpl w:val="1646B9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6CFE1B6A"/>
    <w:multiLevelType w:val="hybridMultilevel"/>
    <w:tmpl w:val="B1A8F636"/>
    <w:lvl w:ilvl="0" w:tplc="10090001">
      <w:start w:val="1"/>
      <w:numFmt w:val="bullet"/>
      <w:lvlText w:val=""/>
      <w:lvlJc w:val="left"/>
      <w:pPr>
        <w:ind w:left="801" w:hanging="360"/>
      </w:pPr>
      <w:rPr>
        <w:rFonts w:ascii="Symbol" w:hAnsi="Symbol"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31" w15:restartNumberingAfterBreak="0">
    <w:nsid w:val="6CFF371E"/>
    <w:multiLevelType w:val="hybridMultilevel"/>
    <w:tmpl w:val="6934886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3C50FD1"/>
    <w:multiLevelType w:val="hybridMultilevel"/>
    <w:tmpl w:val="D430D06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3" w15:restartNumberingAfterBreak="0">
    <w:nsid w:val="79032989"/>
    <w:multiLevelType w:val="hybridMultilevel"/>
    <w:tmpl w:val="30825FE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4" w15:restartNumberingAfterBreak="0">
    <w:nsid w:val="7C0A6E5E"/>
    <w:multiLevelType w:val="hybridMultilevel"/>
    <w:tmpl w:val="92F8A9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4"/>
  </w:num>
  <w:num w:numId="2">
    <w:abstractNumId w:val="31"/>
  </w:num>
  <w:num w:numId="3">
    <w:abstractNumId w:val="1"/>
  </w:num>
  <w:num w:numId="4">
    <w:abstractNumId w:val="24"/>
  </w:num>
  <w:num w:numId="5">
    <w:abstractNumId w:val="27"/>
  </w:num>
  <w:num w:numId="6">
    <w:abstractNumId w:val="26"/>
  </w:num>
  <w:num w:numId="7">
    <w:abstractNumId w:val="22"/>
  </w:num>
  <w:num w:numId="8">
    <w:abstractNumId w:val="18"/>
  </w:num>
  <w:num w:numId="9">
    <w:abstractNumId w:val="16"/>
  </w:num>
  <w:num w:numId="10">
    <w:abstractNumId w:val="7"/>
  </w:num>
  <w:num w:numId="11">
    <w:abstractNumId w:val="5"/>
  </w:num>
  <w:num w:numId="12">
    <w:abstractNumId w:val="8"/>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12"/>
  </w:num>
  <w:num w:numId="16">
    <w:abstractNumId w:val="2"/>
  </w:num>
  <w:num w:numId="17">
    <w:abstractNumId w:val="17"/>
  </w:num>
  <w:num w:numId="18">
    <w:abstractNumId w:val="13"/>
  </w:num>
  <w:num w:numId="19">
    <w:abstractNumId w:val="9"/>
  </w:num>
  <w:num w:numId="20">
    <w:abstractNumId w:val="16"/>
  </w:num>
  <w:num w:numId="21">
    <w:abstractNumId w:val="23"/>
  </w:num>
  <w:num w:numId="22">
    <w:abstractNumId w:val="19"/>
  </w:num>
  <w:num w:numId="23">
    <w:abstractNumId w:val="16"/>
  </w:num>
  <w:num w:numId="24">
    <w:abstractNumId w:val="29"/>
  </w:num>
  <w:num w:numId="25">
    <w:abstractNumId w:val="0"/>
  </w:num>
  <w:num w:numId="26">
    <w:abstractNumId w:val="14"/>
  </w:num>
  <w:num w:numId="27">
    <w:abstractNumId w:val="30"/>
  </w:num>
  <w:num w:numId="28">
    <w:abstractNumId w:val="11"/>
  </w:num>
  <w:num w:numId="29">
    <w:abstractNumId w:val="21"/>
  </w:num>
  <w:num w:numId="30">
    <w:abstractNumId w:val="4"/>
  </w:num>
  <w:num w:numId="31">
    <w:abstractNumId w:val="3"/>
  </w:num>
  <w:num w:numId="32">
    <w:abstractNumId w:val="15"/>
  </w:num>
  <w:num w:numId="33">
    <w:abstractNumId w:val="25"/>
  </w:num>
  <w:num w:numId="34">
    <w:abstractNumId w:val="6"/>
  </w:num>
  <w:num w:numId="35">
    <w:abstractNumId w:val="32"/>
  </w:num>
  <w:num w:numId="36">
    <w:abstractNumId w:val="33"/>
  </w:num>
  <w:num w:numId="37">
    <w:abstractNumId w:val="20"/>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74E"/>
    <w:rsid w:val="00003A95"/>
    <w:rsid w:val="00007985"/>
    <w:rsid w:val="00012E73"/>
    <w:rsid w:val="0001421B"/>
    <w:rsid w:val="000157FE"/>
    <w:rsid w:val="000204B6"/>
    <w:rsid w:val="000242E9"/>
    <w:rsid w:val="00030528"/>
    <w:rsid w:val="00043A8B"/>
    <w:rsid w:val="00043F1C"/>
    <w:rsid w:val="0005175D"/>
    <w:rsid w:val="00052C66"/>
    <w:rsid w:val="0005593A"/>
    <w:rsid w:val="00055AED"/>
    <w:rsid w:val="000604F3"/>
    <w:rsid w:val="0007428E"/>
    <w:rsid w:val="000852E0"/>
    <w:rsid w:val="00087AAB"/>
    <w:rsid w:val="000924D2"/>
    <w:rsid w:val="00092834"/>
    <w:rsid w:val="0009772B"/>
    <w:rsid w:val="000A388C"/>
    <w:rsid w:val="000A6D2A"/>
    <w:rsid w:val="000A6ED3"/>
    <w:rsid w:val="000B117B"/>
    <w:rsid w:val="000B3215"/>
    <w:rsid w:val="000B74FD"/>
    <w:rsid w:val="000D0009"/>
    <w:rsid w:val="000E3058"/>
    <w:rsid w:val="00100CD6"/>
    <w:rsid w:val="00114510"/>
    <w:rsid w:val="00116421"/>
    <w:rsid w:val="001179D3"/>
    <w:rsid w:val="0012024A"/>
    <w:rsid w:val="00121756"/>
    <w:rsid w:val="00122A5D"/>
    <w:rsid w:val="00126B7D"/>
    <w:rsid w:val="001305B2"/>
    <w:rsid w:val="001411F6"/>
    <w:rsid w:val="00147972"/>
    <w:rsid w:val="0015024C"/>
    <w:rsid w:val="00155E3F"/>
    <w:rsid w:val="00161EDB"/>
    <w:rsid w:val="00165287"/>
    <w:rsid w:val="00167D1F"/>
    <w:rsid w:val="00177284"/>
    <w:rsid w:val="00186B16"/>
    <w:rsid w:val="0018700A"/>
    <w:rsid w:val="001900E2"/>
    <w:rsid w:val="00190169"/>
    <w:rsid w:val="00192C2E"/>
    <w:rsid w:val="00195D70"/>
    <w:rsid w:val="001961A5"/>
    <w:rsid w:val="001A41B7"/>
    <w:rsid w:val="001B0E72"/>
    <w:rsid w:val="001B738A"/>
    <w:rsid w:val="001C0F32"/>
    <w:rsid w:val="001C1AC4"/>
    <w:rsid w:val="001C317E"/>
    <w:rsid w:val="001D4F51"/>
    <w:rsid w:val="001D5460"/>
    <w:rsid w:val="001D5AEF"/>
    <w:rsid w:val="001E01FB"/>
    <w:rsid w:val="001F2EC1"/>
    <w:rsid w:val="001F2F61"/>
    <w:rsid w:val="001F3A1D"/>
    <w:rsid w:val="001F7CB8"/>
    <w:rsid w:val="001F7CD0"/>
    <w:rsid w:val="00205EB4"/>
    <w:rsid w:val="00210FA4"/>
    <w:rsid w:val="0021241C"/>
    <w:rsid w:val="00212756"/>
    <w:rsid w:val="0022778E"/>
    <w:rsid w:val="00236BA1"/>
    <w:rsid w:val="0024499C"/>
    <w:rsid w:val="002630C9"/>
    <w:rsid w:val="00292244"/>
    <w:rsid w:val="00293062"/>
    <w:rsid w:val="00297BE9"/>
    <w:rsid w:val="002A3916"/>
    <w:rsid w:val="002B10C9"/>
    <w:rsid w:val="002B4B4D"/>
    <w:rsid w:val="002C05CC"/>
    <w:rsid w:val="002C70DC"/>
    <w:rsid w:val="002D06F0"/>
    <w:rsid w:val="002D1D2F"/>
    <w:rsid w:val="002D4EC0"/>
    <w:rsid w:val="002E3F61"/>
    <w:rsid w:val="002E6394"/>
    <w:rsid w:val="002E6538"/>
    <w:rsid w:val="003052B7"/>
    <w:rsid w:val="00314614"/>
    <w:rsid w:val="00324C58"/>
    <w:rsid w:val="00327FF8"/>
    <w:rsid w:val="00333CA2"/>
    <w:rsid w:val="003412E8"/>
    <w:rsid w:val="00342466"/>
    <w:rsid w:val="00345705"/>
    <w:rsid w:val="00351A42"/>
    <w:rsid w:val="0035251B"/>
    <w:rsid w:val="003573D8"/>
    <w:rsid w:val="0037156A"/>
    <w:rsid w:val="00383817"/>
    <w:rsid w:val="00396E17"/>
    <w:rsid w:val="003A0659"/>
    <w:rsid w:val="003A0E73"/>
    <w:rsid w:val="003A732D"/>
    <w:rsid w:val="003B5C18"/>
    <w:rsid w:val="003B66DA"/>
    <w:rsid w:val="003B7A2E"/>
    <w:rsid w:val="003C00B8"/>
    <w:rsid w:val="003C0E1D"/>
    <w:rsid w:val="003C246A"/>
    <w:rsid w:val="003C2965"/>
    <w:rsid w:val="003D675D"/>
    <w:rsid w:val="003E2323"/>
    <w:rsid w:val="003F0CE7"/>
    <w:rsid w:val="003F5FF9"/>
    <w:rsid w:val="00403AB2"/>
    <w:rsid w:val="00406156"/>
    <w:rsid w:val="00415C2B"/>
    <w:rsid w:val="00424A86"/>
    <w:rsid w:val="0042524C"/>
    <w:rsid w:val="004273EC"/>
    <w:rsid w:val="00427DD4"/>
    <w:rsid w:val="00446805"/>
    <w:rsid w:val="0044743D"/>
    <w:rsid w:val="00450BBF"/>
    <w:rsid w:val="00454C0E"/>
    <w:rsid w:val="004713B3"/>
    <w:rsid w:val="00497B8A"/>
    <w:rsid w:val="004B54A4"/>
    <w:rsid w:val="004B599A"/>
    <w:rsid w:val="004B6B33"/>
    <w:rsid w:val="004B7BE9"/>
    <w:rsid w:val="004C23F3"/>
    <w:rsid w:val="004C51CE"/>
    <w:rsid w:val="004C7611"/>
    <w:rsid w:val="004E459B"/>
    <w:rsid w:val="004E5BF8"/>
    <w:rsid w:val="004E6A6D"/>
    <w:rsid w:val="004F243E"/>
    <w:rsid w:val="005067B2"/>
    <w:rsid w:val="00510ACC"/>
    <w:rsid w:val="00512E16"/>
    <w:rsid w:val="00515BC2"/>
    <w:rsid w:val="005320EA"/>
    <w:rsid w:val="00532718"/>
    <w:rsid w:val="005350F7"/>
    <w:rsid w:val="005354A4"/>
    <w:rsid w:val="00540E91"/>
    <w:rsid w:val="00547CEE"/>
    <w:rsid w:val="00550FEB"/>
    <w:rsid w:val="00557562"/>
    <w:rsid w:val="005628B6"/>
    <w:rsid w:val="00564B4F"/>
    <w:rsid w:val="0057676F"/>
    <w:rsid w:val="00582F2E"/>
    <w:rsid w:val="00583495"/>
    <w:rsid w:val="00583601"/>
    <w:rsid w:val="00583CC8"/>
    <w:rsid w:val="0059232B"/>
    <w:rsid w:val="00594050"/>
    <w:rsid w:val="00597D1E"/>
    <w:rsid w:val="005A15B9"/>
    <w:rsid w:val="005A1DEF"/>
    <w:rsid w:val="005A2ED8"/>
    <w:rsid w:val="005B07D6"/>
    <w:rsid w:val="005B1909"/>
    <w:rsid w:val="005B2CCC"/>
    <w:rsid w:val="005B4AA0"/>
    <w:rsid w:val="005D1522"/>
    <w:rsid w:val="005F7653"/>
    <w:rsid w:val="006032C7"/>
    <w:rsid w:val="00605473"/>
    <w:rsid w:val="0062159F"/>
    <w:rsid w:val="00633604"/>
    <w:rsid w:val="0063424C"/>
    <w:rsid w:val="00655057"/>
    <w:rsid w:val="0065704C"/>
    <w:rsid w:val="00657556"/>
    <w:rsid w:val="00661E99"/>
    <w:rsid w:val="00665197"/>
    <w:rsid w:val="006750F9"/>
    <w:rsid w:val="006940F5"/>
    <w:rsid w:val="006A09BA"/>
    <w:rsid w:val="006A0FCA"/>
    <w:rsid w:val="006B4D2F"/>
    <w:rsid w:val="006C0B71"/>
    <w:rsid w:val="006C69A5"/>
    <w:rsid w:val="006D4C09"/>
    <w:rsid w:val="006F014B"/>
    <w:rsid w:val="006F5D41"/>
    <w:rsid w:val="007020B2"/>
    <w:rsid w:val="007029FE"/>
    <w:rsid w:val="0071388A"/>
    <w:rsid w:val="007248F6"/>
    <w:rsid w:val="007351CE"/>
    <w:rsid w:val="00742686"/>
    <w:rsid w:val="0074327C"/>
    <w:rsid w:val="0074567C"/>
    <w:rsid w:val="0074635A"/>
    <w:rsid w:val="00747D71"/>
    <w:rsid w:val="0075665D"/>
    <w:rsid w:val="00757386"/>
    <w:rsid w:val="00773535"/>
    <w:rsid w:val="0078212B"/>
    <w:rsid w:val="00783653"/>
    <w:rsid w:val="0078494D"/>
    <w:rsid w:val="00784D88"/>
    <w:rsid w:val="00784E3E"/>
    <w:rsid w:val="007A059C"/>
    <w:rsid w:val="007B0812"/>
    <w:rsid w:val="007B1BE3"/>
    <w:rsid w:val="007B3749"/>
    <w:rsid w:val="007C1A81"/>
    <w:rsid w:val="007C2A0A"/>
    <w:rsid w:val="007C4D11"/>
    <w:rsid w:val="007E1735"/>
    <w:rsid w:val="007E249F"/>
    <w:rsid w:val="007E49DE"/>
    <w:rsid w:val="007E53EB"/>
    <w:rsid w:val="007E566F"/>
    <w:rsid w:val="007F4DCF"/>
    <w:rsid w:val="008158BF"/>
    <w:rsid w:val="0082182A"/>
    <w:rsid w:val="008265BA"/>
    <w:rsid w:val="00831D04"/>
    <w:rsid w:val="0084378C"/>
    <w:rsid w:val="00853BB4"/>
    <w:rsid w:val="00857836"/>
    <w:rsid w:val="00865C88"/>
    <w:rsid w:val="00875851"/>
    <w:rsid w:val="00895109"/>
    <w:rsid w:val="008A0E1C"/>
    <w:rsid w:val="008A0F1A"/>
    <w:rsid w:val="008C0C5B"/>
    <w:rsid w:val="008C24D3"/>
    <w:rsid w:val="008C634F"/>
    <w:rsid w:val="008D24BD"/>
    <w:rsid w:val="008D33DC"/>
    <w:rsid w:val="008E138E"/>
    <w:rsid w:val="008E3D32"/>
    <w:rsid w:val="008E45BE"/>
    <w:rsid w:val="008F1963"/>
    <w:rsid w:val="008F70A3"/>
    <w:rsid w:val="00900EE7"/>
    <w:rsid w:val="00901713"/>
    <w:rsid w:val="00901874"/>
    <w:rsid w:val="00905CBB"/>
    <w:rsid w:val="009069E3"/>
    <w:rsid w:val="00916978"/>
    <w:rsid w:val="00920186"/>
    <w:rsid w:val="009232CC"/>
    <w:rsid w:val="00930507"/>
    <w:rsid w:val="00930544"/>
    <w:rsid w:val="00934A01"/>
    <w:rsid w:val="0094657D"/>
    <w:rsid w:val="009503CC"/>
    <w:rsid w:val="00964BF9"/>
    <w:rsid w:val="0096772F"/>
    <w:rsid w:val="00980AA9"/>
    <w:rsid w:val="009871AF"/>
    <w:rsid w:val="00992492"/>
    <w:rsid w:val="009A6868"/>
    <w:rsid w:val="009B5045"/>
    <w:rsid w:val="009C01A2"/>
    <w:rsid w:val="009C604E"/>
    <w:rsid w:val="009C6B4B"/>
    <w:rsid w:val="009C7019"/>
    <w:rsid w:val="009C767F"/>
    <w:rsid w:val="009D5CAE"/>
    <w:rsid w:val="009E5EDB"/>
    <w:rsid w:val="009E63FF"/>
    <w:rsid w:val="009F0B5B"/>
    <w:rsid w:val="009F21A4"/>
    <w:rsid w:val="009F32A6"/>
    <w:rsid w:val="009F3B46"/>
    <w:rsid w:val="009F4931"/>
    <w:rsid w:val="00A06D48"/>
    <w:rsid w:val="00A103F3"/>
    <w:rsid w:val="00A2142E"/>
    <w:rsid w:val="00A25AD5"/>
    <w:rsid w:val="00A34D0C"/>
    <w:rsid w:val="00A36F82"/>
    <w:rsid w:val="00A47A53"/>
    <w:rsid w:val="00A567B6"/>
    <w:rsid w:val="00A571B4"/>
    <w:rsid w:val="00A615CD"/>
    <w:rsid w:val="00A61747"/>
    <w:rsid w:val="00A62D01"/>
    <w:rsid w:val="00A834D2"/>
    <w:rsid w:val="00A90BE5"/>
    <w:rsid w:val="00A919BA"/>
    <w:rsid w:val="00A91D56"/>
    <w:rsid w:val="00AA4331"/>
    <w:rsid w:val="00AA5E85"/>
    <w:rsid w:val="00AA7B74"/>
    <w:rsid w:val="00AB53FF"/>
    <w:rsid w:val="00AC0280"/>
    <w:rsid w:val="00AE374E"/>
    <w:rsid w:val="00AE4149"/>
    <w:rsid w:val="00AE7868"/>
    <w:rsid w:val="00AF015A"/>
    <w:rsid w:val="00AF42CD"/>
    <w:rsid w:val="00AF4DA8"/>
    <w:rsid w:val="00B03BBB"/>
    <w:rsid w:val="00B0471F"/>
    <w:rsid w:val="00B12F5A"/>
    <w:rsid w:val="00B15B65"/>
    <w:rsid w:val="00B20C7C"/>
    <w:rsid w:val="00B2165E"/>
    <w:rsid w:val="00B227D5"/>
    <w:rsid w:val="00B32FB3"/>
    <w:rsid w:val="00B35C41"/>
    <w:rsid w:val="00B5720E"/>
    <w:rsid w:val="00B67F38"/>
    <w:rsid w:val="00B81D6C"/>
    <w:rsid w:val="00B82DE1"/>
    <w:rsid w:val="00BA4A46"/>
    <w:rsid w:val="00BA6EB6"/>
    <w:rsid w:val="00BB5407"/>
    <w:rsid w:val="00BC0F9F"/>
    <w:rsid w:val="00BC192F"/>
    <w:rsid w:val="00BC3F4D"/>
    <w:rsid w:val="00BC4D82"/>
    <w:rsid w:val="00BC5C81"/>
    <w:rsid w:val="00BD49BB"/>
    <w:rsid w:val="00BE38C3"/>
    <w:rsid w:val="00BE4A93"/>
    <w:rsid w:val="00BE795A"/>
    <w:rsid w:val="00C00248"/>
    <w:rsid w:val="00C03AA7"/>
    <w:rsid w:val="00C11074"/>
    <w:rsid w:val="00C11345"/>
    <w:rsid w:val="00C25CC1"/>
    <w:rsid w:val="00C26EFF"/>
    <w:rsid w:val="00C32C3E"/>
    <w:rsid w:val="00C3418D"/>
    <w:rsid w:val="00C4122C"/>
    <w:rsid w:val="00C429C1"/>
    <w:rsid w:val="00C43D6A"/>
    <w:rsid w:val="00C5472C"/>
    <w:rsid w:val="00C671C9"/>
    <w:rsid w:val="00C8695F"/>
    <w:rsid w:val="00C90DED"/>
    <w:rsid w:val="00C9508E"/>
    <w:rsid w:val="00CA1D4C"/>
    <w:rsid w:val="00CA2C57"/>
    <w:rsid w:val="00CA78C8"/>
    <w:rsid w:val="00CB3B6E"/>
    <w:rsid w:val="00CC2508"/>
    <w:rsid w:val="00CC5CBC"/>
    <w:rsid w:val="00CD0A7A"/>
    <w:rsid w:val="00CD482A"/>
    <w:rsid w:val="00CE79F4"/>
    <w:rsid w:val="00CF2035"/>
    <w:rsid w:val="00CF6C77"/>
    <w:rsid w:val="00D06FF8"/>
    <w:rsid w:val="00D146A5"/>
    <w:rsid w:val="00D20111"/>
    <w:rsid w:val="00D2677D"/>
    <w:rsid w:val="00D45DAC"/>
    <w:rsid w:val="00D520EF"/>
    <w:rsid w:val="00D550AA"/>
    <w:rsid w:val="00D72077"/>
    <w:rsid w:val="00D977CC"/>
    <w:rsid w:val="00DA22B1"/>
    <w:rsid w:val="00DA4C5B"/>
    <w:rsid w:val="00DA66CD"/>
    <w:rsid w:val="00DB083E"/>
    <w:rsid w:val="00DC388D"/>
    <w:rsid w:val="00DC741F"/>
    <w:rsid w:val="00DD1417"/>
    <w:rsid w:val="00DD5C05"/>
    <w:rsid w:val="00E025C5"/>
    <w:rsid w:val="00E02B48"/>
    <w:rsid w:val="00E1278F"/>
    <w:rsid w:val="00E20807"/>
    <w:rsid w:val="00E34695"/>
    <w:rsid w:val="00E4145E"/>
    <w:rsid w:val="00E41952"/>
    <w:rsid w:val="00E43F68"/>
    <w:rsid w:val="00E51F13"/>
    <w:rsid w:val="00E539E1"/>
    <w:rsid w:val="00E54B0B"/>
    <w:rsid w:val="00E60565"/>
    <w:rsid w:val="00E61AD2"/>
    <w:rsid w:val="00E71A5D"/>
    <w:rsid w:val="00E7779A"/>
    <w:rsid w:val="00E83E0E"/>
    <w:rsid w:val="00E84F08"/>
    <w:rsid w:val="00E90604"/>
    <w:rsid w:val="00E9198E"/>
    <w:rsid w:val="00E91C95"/>
    <w:rsid w:val="00E92080"/>
    <w:rsid w:val="00E92411"/>
    <w:rsid w:val="00E978E7"/>
    <w:rsid w:val="00EC0742"/>
    <w:rsid w:val="00EC22CE"/>
    <w:rsid w:val="00EC2E6F"/>
    <w:rsid w:val="00ED2634"/>
    <w:rsid w:val="00ED7EE6"/>
    <w:rsid w:val="00EE3E56"/>
    <w:rsid w:val="00EE5308"/>
    <w:rsid w:val="00EF1F37"/>
    <w:rsid w:val="00EF40B4"/>
    <w:rsid w:val="00EF46BF"/>
    <w:rsid w:val="00F00340"/>
    <w:rsid w:val="00F3443B"/>
    <w:rsid w:val="00F45158"/>
    <w:rsid w:val="00F46F0F"/>
    <w:rsid w:val="00F54119"/>
    <w:rsid w:val="00F657FD"/>
    <w:rsid w:val="00F66C34"/>
    <w:rsid w:val="00F75122"/>
    <w:rsid w:val="00F860BA"/>
    <w:rsid w:val="00F95153"/>
    <w:rsid w:val="00FB1BAB"/>
    <w:rsid w:val="00FB2447"/>
    <w:rsid w:val="00FC59B1"/>
    <w:rsid w:val="00FD226B"/>
    <w:rsid w:val="00FD5F6E"/>
    <w:rsid w:val="00FD7ADF"/>
    <w:rsid w:val="00FE2508"/>
    <w:rsid w:val="00FE58A9"/>
    <w:rsid w:val="00FE6EC9"/>
    <w:rsid w:val="00FF0276"/>
    <w:rsid w:val="00FF06F7"/>
    <w:rsid w:val="00FF0A78"/>
    <w:rsid w:val="00FF33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00D4A"/>
  <w15:docId w15:val="{EA01A90D-4FA4-4E4D-B35C-D35291A9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character" w:styleId="UnresolvedMention">
    <w:name w:val="Unresolved Mention"/>
    <w:basedOn w:val="DefaultParagraphFont"/>
    <w:uiPriority w:val="99"/>
    <w:semiHidden/>
    <w:unhideWhenUsed/>
    <w:rsid w:val="003B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40640">
      <w:bodyDiv w:val="1"/>
      <w:marLeft w:val="0"/>
      <w:marRight w:val="0"/>
      <w:marTop w:val="0"/>
      <w:marBottom w:val="0"/>
      <w:divBdr>
        <w:top w:val="none" w:sz="0" w:space="0" w:color="auto"/>
        <w:left w:val="none" w:sz="0" w:space="0" w:color="auto"/>
        <w:bottom w:val="none" w:sz="0" w:space="0" w:color="auto"/>
        <w:right w:val="none" w:sz="0" w:space="0" w:color="auto"/>
      </w:divBdr>
    </w:div>
    <w:div w:id="404375412">
      <w:bodyDiv w:val="1"/>
      <w:marLeft w:val="0"/>
      <w:marRight w:val="0"/>
      <w:marTop w:val="0"/>
      <w:marBottom w:val="0"/>
      <w:divBdr>
        <w:top w:val="none" w:sz="0" w:space="0" w:color="auto"/>
        <w:left w:val="none" w:sz="0" w:space="0" w:color="auto"/>
        <w:bottom w:val="none" w:sz="0" w:space="0" w:color="auto"/>
        <w:right w:val="none" w:sz="0" w:space="0" w:color="auto"/>
      </w:divBdr>
    </w:div>
    <w:div w:id="447434624">
      <w:bodyDiv w:val="1"/>
      <w:marLeft w:val="0"/>
      <w:marRight w:val="0"/>
      <w:marTop w:val="0"/>
      <w:marBottom w:val="0"/>
      <w:divBdr>
        <w:top w:val="none" w:sz="0" w:space="0" w:color="auto"/>
        <w:left w:val="none" w:sz="0" w:space="0" w:color="auto"/>
        <w:bottom w:val="none" w:sz="0" w:space="0" w:color="auto"/>
        <w:right w:val="none" w:sz="0" w:space="0" w:color="auto"/>
      </w:divBdr>
    </w:div>
    <w:div w:id="557404306">
      <w:bodyDiv w:val="1"/>
      <w:marLeft w:val="0"/>
      <w:marRight w:val="0"/>
      <w:marTop w:val="0"/>
      <w:marBottom w:val="0"/>
      <w:divBdr>
        <w:top w:val="none" w:sz="0" w:space="0" w:color="auto"/>
        <w:left w:val="none" w:sz="0" w:space="0" w:color="auto"/>
        <w:bottom w:val="none" w:sz="0" w:space="0" w:color="auto"/>
        <w:right w:val="none" w:sz="0" w:space="0" w:color="auto"/>
      </w:divBdr>
    </w:div>
    <w:div w:id="577138284">
      <w:bodyDiv w:val="1"/>
      <w:marLeft w:val="0"/>
      <w:marRight w:val="0"/>
      <w:marTop w:val="0"/>
      <w:marBottom w:val="0"/>
      <w:divBdr>
        <w:top w:val="none" w:sz="0" w:space="0" w:color="auto"/>
        <w:left w:val="none" w:sz="0" w:space="0" w:color="auto"/>
        <w:bottom w:val="none" w:sz="0" w:space="0" w:color="auto"/>
        <w:right w:val="none" w:sz="0" w:space="0" w:color="auto"/>
      </w:divBdr>
    </w:div>
    <w:div w:id="599290060">
      <w:bodyDiv w:val="1"/>
      <w:marLeft w:val="0"/>
      <w:marRight w:val="0"/>
      <w:marTop w:val="0"/>
      <w:marBottom w:val="0"/>
      <w:divBdr>
        <w:top w:val="none" w:sz="0" w:space="0" w:color="auto"/>
        <w:left w:val="none" w:sz="0" w:space="0" w:color="auto"/>
        <w:bottom w:val="none" w:sz="0" w:space="0" w:color="auto"/>
        <w:right w:val="none" w:sz="0" w:space="0" w:color="auto"/>
      </w:divBdr>
    </w:div>
    <w:div w:id="694161215">
      <w:bodyDiv w:val="1"/>
      <w:marLeft w:val="0"/>
      <w:marRight w:val="0"/>
      <w:marTop w:val="0"/>
      <w:marBottom w:val="0"/>
      <w:divBdr>
        <w:top w:val="none" w:sz="0" w:space="0" w:color="auto"/>
        <w:left w:val="none" w:sz="0" w:space="0" w:color="auto"/>
        <w:bottom w:val="none" w:sz="0" w:space="0" w:color="auto"/>
        <w:right w:val="none" w:sz="0" w:space="0" w:color="auto"/>
      </w:divBdr>
    </w:div>
    <w:div w:id="737097803">
      <w:bodyDiv w:val="1"/>
      <w:marLeft w:val="0"/>
      <w:marRight w:val="0"/>
      <w:marTop w:val="0"/>
      <w:marBottom w:val="0"/>
      <w:divBdr>
        <w:top w:val="none" w:sz="0" w:space="0" w:color="auto"/>
        <w:left w:val="none" w:sz="0" w:space="0" w:color="auto"/>
        <w:bottom w:val="none" w:sz="0" w:space="0" w:color="auto"/>
        <w:right w:val="none" w:sz="0" w:space="0" w:color="auto"/>
      </w:divBdr>
    </w:div>
    <w:div w:id="842743754">
      <w:bodyDiv w:val="1"/>
      <w:marLeft w:val="0"/>
      <w:marRight w:val="0"/>
      <w:marTop w:val="0"/>
      <w:marBottom w:val="0"/>
      <w:divBdr>
        <w:top w:val="none" w:sz="0" w:space="0" w:color="auto"/>
        <w:left w:val="none" w:sz="0" w:space="0" w:color="auto"/>
        <w:bottom w:val="none" w:sz="0" w:space="0" w:color="auto"/>
        <w:right w:val="none" w:sz="0" w:space="0" w:color="auto"/>
      </w:divBdr>
    </w:div>
    <w:div w:id="966348616">
      <w:bodyDiv w:val="1"/>
      <w:marLeft w:val="0"/>
      <w:marRight w:val="0"/>
      <w:marTop w:val="0"/>
      <w:marBottom w:val="0"/>
      <w:divBdr>
        <w:top w:val="none" w:sz="0" w:space="0" w:color="auto"/>
        <w:left w:val="none" w:sz="0" w:space="0" w:color="auto"/>
        <w:bottom w:val="none" w:sz="0" w:space="0" w:color="auto"/>
        <w:right w:val="none" w:sz="0" w:space="0" w:color="auto"/>
      </w:divBdr>
    </w:div>
    <w:div w:id="977808634">
      <w:bodyDiv w:val="1"/>
      <w:marLeft w:val="0"/>
      <w:marRight w:val="0"/>
      <w:marTop w:val="0"/>
      <w:marBottom w:val="0"/>
      <w:divBdr>
        <w:top w:val="none" w:sz="0" w:space="0" w:color="auto"/>
        <w:left w:val="none" w:sz="0" w:space="0" w:color="auto"/>
        <w:bottom w:val="none" w:sz="0" w:space="0" w:color="auto"/>
        <w:right w:val="none" w:sz="0" w:space="0" w:color="auto"/>
      </w:divBdr>
    </w:div>
    <w:div w:id="1008557104">
      <w:bodyDiv w:val="1"/>
      <w:marLeft w:val="0"/>
      <w:marRight w:val="0"/>
      <w:marTop w:val="0"/>
      <w:marBottom w:val="0"/>
      <w:divBdr>
        <w:top w:val="none" w:sz="0" w:space="0" w:color="auto"/>
        <w:left w:val="none" w:sz="0" w:space="0" w:color="auto"/>
        <w:bottom w:val="none" w:sz="0" w:space="0" w:color="auto"/>
        <w:right w:val="none" w:sz="0" w:space="0" w:color="auto"/>
      </w:divBdr>
    </w:div>
    <w:div w:id="1069959750">
      <w:bodyDiv w:val="1"/>
      <w:marLeft w:val="0"/>
      <w:marRight w:val="0"/>
      <w:marTop w:val="0"/>
      <w:marBottom w:val="0"/>
      <w:divBdr>
        <w:top w:val="none" w:sz="0" w:space="0" w:color="auto"/>
        <w:left w:val="none" w:sz="0" w:space="0" w:color="auto"/>
        <w:bottom w:val="none" w:sz="0" w:space="0" w:color="auto"/>
        <w:right w:val="none" w:sz="0" w:space="0" w:color="auto"/>
      </w:divBdr>
    </w:div>
    <w:div w:id="1103453821">
      <w:bodyDiv w:val="1"/>
      <w:marLeft w:val="0"/>
      <w:marRight w:val="0"/>
      <w:marTop w:val="0"/>
      <w:marBottom w:val="0"/>
      <w:divBdr>
        <w:top w:val="none" w:sz="0" w:space="0" w:color="auto"/>
        <w:left w:val="none" w:sz="0" w:space="0" w:color="auto"/>
        <w:bottom w:val="none" w:sz="0" w:space="0" w:color="auto"/>
        <w:right w:val="none" w:sz="0" w:space="0" w:color="auto"/>
      </w:divBdr>
    </w:div>
    <w:div w:id="1210191547">
      <w:bodyDiv w:val="1"/>
      <w:marLeft w:val="0"/>
      <w:marRight w:val="0"/>
      <w:marTop w:val="0"/>
      <w:marBottom w:val="0"/>
      <w:divBdr>
        <w:top w:val="none" w:sz="0" w:space="0" w:color="auto"/>
        <w:left w:val="none" w:sz="0" w:space="0" w:color="auto"/>
        <w:bottom w:val="none" w:sz="0" w:space="0" w:color="auto"/>
        <w:right w:val="none" w:sz="0" w:space="0" w:color="auto"/>
      </w:divBdr>
    </w:div>
    <w:div w:id="1248806478">
      <w:bodyDiv w:val="1"/>
      <w:marLeft w:val="0"/>
      <w:marRight w:val="0"/>
      <w:marTop w:val="0"/>
      <w:marBottom w:val="0"/>
      <w:divBdr>
        <w:top w:val="none" w:sz="0" w:space="0" w:color="auto"/>
        <w:left w:val="none" w:sz="0" w:space="0" w:color="auto"/>
        <w:bottom w:val="none" w:sz="0" w:space="0" w:color="auto"/>
        <w:right w:val="none" w:sz="0" w:space="0" w:color="auto"/>
      </w:divBdr>
    </w:div>
    <w:div w:id="1264997169">
      <w:bodyDiv w:val="1"/>
      <w:marLeft w:val="0"/>
      <w:marRight w:val="0"/>
      <w:marTop w:val="0"/>
      <w:marBottom w:val="0"/>
      <w:divBdr>
        <w:top w:val="none" w:sz="0" w:space="0" w:color="auto"/>
        <w:left w:val="none" w:sz="0" w:space="0" w:color="auto"/>
        <w:bottom w:val="none" w:sz="0" w:space="0" w:color="auto"/>
        <w:right w:val="none" w:sz="0" w:space="0" w:color="auto"/>
      </w:divBdr>
    </w:div>
    <w:div w:id="1322663315">
      <w:bodyDiv w:val="1"/>
      <w:marLeft w:val="0"/>
      <w:marRight w:val="0"/>
      <w:marTop w:val="0"/>
      <w:marBottom w:val="0"/>
      <w:divBdr>
        <w:top w:val="none" w:sz="0" w:space="0" w:color="auto"/>
        <w:left w:val="none" w:sz="0" w:space="0" w:color="auto"/>
        <w:bottom w:val="none" w:sz="0" w:space="0" w:color="auto"/>
        <w:right w:val="none" w:sz="0" w:space="0" w:color="auto"/>
      </w:divBdr>
    </w:div>
    <w:div w:id="1511414245">
      <w:bodyDiv w:val="1"/>
      <w:marLeft w:val="0"/>
      <w:marRight w:val="0"/>
      <w:marTop w:val="0"/>
      <w:marBottom w:val="0"/>
      <w:divBdr>
        <w:top w:val="none" w:sz="0" w:space="0" w:color="auto"/>
        <w:left w:val="none" w:sz="0" w:space="0" w:color="auto"/>
        <w:bottom w:val="none" w:sz="0" w:space="0" w:color="auto"/>
        <w:right w:val="none" w:sz="0" w:space="0" w:color="auto"/>
      </w:divBdr>
    </w:div>
    <w:div w:id="1602103786">
      <w:bodyDiv w:val="1"/>
      <w:marLeft w:val="0"/>
      <w:marRight w:val="0"/>
      <w:marTop w:val="0"/>
      <w:marBottom w:val="0"/>
      <w:divBdr>
        <w:top w:val="none" w:sz="0" w:space="0" w:color="auto"/>
        <w:left w:val="none" w:sz="0" w:space="0" w:color="auto"/>
        <w:bottom w:val="none" w:sz="0" w:space="0" w:color="auto"/>
        <w:right w:val="none" w:sz="0" w:space="0" w:color="auto"/>
      </w:divBdr>
    </w:div>
    <w:div w:id="21234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nite.gov.bc.ca/gov/meet/rachael.pollard/CD1KG2R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ftp://ftp.for.gov.bc.ca/dka/external/!publish/Kamloops_TSA_Committe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70AFC-992B-41DE-869C-89A9E1AF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DB1ECD50.dotm</Template>
  <TotalTime>150</TotalTime>
  <Pages>6</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jennfras</dc:creator>
  <cp:lastModifiedBy>Van der Zwan, Ron FLNR:EX</cp:lastModifiedBy>
  <cp:revision>8</cp:revision>
  <cp:lastPrinted>2019-05-24T18:04:00Z</cp:lastPrinted>
  <dcterms:created xsi:type="dcterms:W3CDTF">2020-04-03T15:58:00Z</dcterms:created>
  <dcterms:modified xsi:type="dcterms:W3CDTF">2020-04-03T18:51:00Z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TC010478361033</vt:lpwstr>
  </property>
</Properties>
</file>